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0E3" w:rsidRPr="00D03EAC" w:rsidRDefault="000A10E3" w:rsidP="0088669B">
      <w:pPr>
        <w:jc w:val="center"/>
        <w:rPr>
          <w:rFonts w:ascii="Calibri" w:hAnsi="Calibri"/>
          <w:b/>
          <w:sz w:val="28"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9212"/>
      </w:tblGrid>
      <w:tr w:rsidR="000A10E3" w:rsidRPr="00761D5D" w:rsidTr="00F11301">
        <w:tc>
          <w:tcPr>
            <w:tcW w:w="9212" w:type="dxa"/>
          </w:tcPr>
          <w:p w:rsidR="000A10E3" w:rsidRPr="00F11301" w:rsidRDefault="000A10E3" w:rsidP="00F11301">
            <w:pPr>
              <w:jc w:val="center"/>
              <w:rPr>
                <w:b/>
                <w:sz w:val="28"/>
                <w:szCs w:val="26"/>
              </w:rPr>
            </w:pPr>
            <w:r w:rsidRPr="00F11301">
              <w:rPr>
                <w:b/>
                <w:sz w:val="28"/>
                <w:szCs w:val="26"/>
              </w:rPr>
              <w:t>FORMULARZ ZGŁOSZENIOWY</w:t>
            </w:r>
          </w:p>
        </w:tc>
      </w:tr>
    </w:tbl>
    <w:p w:rsidR="000A10E3" w:rsidRPr="00761D5D" w:rsidRDefault="000A10E3" w:rsidP="0088669B">
      <w:pPr>
        <w:jc w:val="center"/>
        <w:rPr>
          <w:b/>
          <w:sz w:val="28"/>
          <w:szCs w:val="26"/>
        </w:rPr>
      </w:pPr>
    </w:p>
    <w:p w:rsidR="000A10E3" w:rsidRPr="00761D5D" w:rsidRDefault="000A10E3" w:rsidP="0088669B">
      <w:pPr>
        <w:numPr>
          <w:ilvl w:val="0"/>
          <w:numId w:val="10"/>
        </w:numPr>
        <w:spacing w:before="240" w:line="360" w:lineRule="auto"/>
        <w:ind w:right="-284"/>
        <w:rPr>
          <w:b/>
        </w:rPr>
      </w:pPr>
      <w:r w:rsidRPr="00761D5D">
        <w:rPr>
          <w:b/>
        </w:rPr>
        <w:t>INFORMACJE O PROJEKCIE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6514"/>
      </w:tblGrid>
      <w:tr w:rsidR="000A10E3" w:rsidRPr="00761D5D" w:rsidTr="00502B44">
        <w:trPr>
          <w:trHeight w:val="570"/>
        </w:trPr>
        <w:tc>
          <w:tcPr>
            <w:tcW w:w="2808" w:type="dxa"/>
            <w:shd w:val="clear" w:color="auto" w:fill="D9D9D9"/>
            <w:vAlign w:val="center"/>
          </w:tcPr>
          <w:p w:rsidR="000A10E3" w:rsidRPr="00761D5D" w:rsidRDefault="000A10E3" w:rsidP="00502B44">
            <w:pPr>
              <w:jc w:val="both"/>
              <w:rPr>
                <w:b/>
              </w:rPr>
            </w:pPr>
            <w:r w:rsidRPr="00761D5D">
              <w:rPr>
                <w:b/>
              </w:rPr>
              <w:t>Tytuł projektu</w:t>
            </w:r>
          </w:p>
        </w:tc>
        <w:tc>
          <w:tcPr>
            <w:tcW w:w="6514" w:type="dxa"/>
            <w:shd w:val="clear" w:color="auto" w:fill="D9D9D9"/>
            <w:vAlign w:val="center"/>
          </w:tcPr>
          <w:p w:rsidR="000A10E3" w:rsidRPr="00761D5D" w:rsidRDefault="000A10E3" w:rsidP="00502B44">
            <w:pPr>
              <w:jc w:val="center"/>
              <w:rPr>
                <w:b/>
              </w:rPr>
            </w:pPr>
            <w:r w:rsidRPr="00761D5D">
              <w:rPr>
                <w:b/>
              </w:rPr>
              <w:t>„Nowa Era Kształcenia”</w:t>
            </w:r>
          </w:p>
        </w:tc>
      </w:tr>
      <w:tr w:rsidR="000A10E3" w:rsidRPr="00761D5D" w:rsidTr="00502B44">
        <w:trPr>
          <w:trHeight w:val="495"/>
        </w:trPr>
        <w:tc>
          <w:tcPr>
            <w:tcW w:w="2808" w:type="dxa"/>
            <w:shd w:val="clear" w:color="auto" w:fill="D9D9D9"/>
            <w:vAlign w:val="center"/>
          </w:tcPr>
          <w:p w:rsidR="000A10E3" w:rsidRPr="00761D5D" w:rsidRDefault="000A10E3" w:rsidP="00502B44">
            <w:pPr>
              <w:rPr>
                <w:b/>
              </w:rPr>
            </w:pPr>
            <w:r w:rsidRPr="00761D5D">
              <w:rPr>
                <w:b/>
              </w:rPr>
              <w:t xml:space="preserve">Nr projektu </w:t>
            </w:r>
          </w:p>
        </w:tc>
        <w:tc>
          <w:tcPr>
            <w:tcW w:w="6514" w:type="dxa"/>
            <w:shd w:val="clear" w:color="auto" w:fill="D9D9D9"/>
            <w:vAlign w:val="center"/>
          </w:tcPr>
          <w:p w:rsidR="000A10E3" w:rsidRPr="00761D5D" w:rsidRDefault="000A10E3" w:rsidP="00502B44">
            <w:pPr>
              <w:jc w:val="center"/>
              <w:rPr>
                <w:b/>
              </w:rPr>
            </w:pPr>
            <w:r w:rsidRPr="00761D5D">
              <w:rPr>
                <w:b/>
              </w:rPr>
              <w:t>POWR.03.04.00-00-D078/16</w:t>
            </w:r>
          </w:p>
        </w:tc>
      </w:tr>
      <w:tr w:rsidR="000A10E3" w:rsidRPr="00761D5D" w:rsidTr="00502B44">
        <w:trPr>
          <w:trHeight w:val="495"/>
        </w:trPr>
        <w:tc>
          <w:tcPr>
            <w:tcW w:w="2808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b/>
              </w:rPr>
            </w:pPr>
            <w:r w:rsidRPr="00761D5D">
              <w:t>Priorytet:</w:t>
            </w:r>
          </w:p>
        </w:tc>
        <w:tc>
          <w:tcPr>
            <w:tcW w:w="6514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jc w:val="both"/>
              <w:rPr>
                <w:b/>
              </w:rPr>
            </w:pPr>
            <w:r w:rsidRPr="00761D5D">
              <w:rPr>
                <w:sz w:val="20"/>
                <w:szCs w:val="20"/>
              </w:rPr>
              <w:t>III. Szkolnictwo wyższe dla gospodarki i rozwoju</w:t>
            </w:r>
          </w:p>
        </w:tc>
      </w:tr>
      <w:tr w:rsidR="000A10E3" w:rsidRPr="00761D5D" w:rsidTr="00502B44">
        <w:trPr>
          <w:trHeight w:val="495"/>
        </w:trPr>
        <w:tc>
          <w:tcPr>
            <w:tcW w:w="2808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b/>
              </w:rPr>
            </w:pPr>
            <w:r w:rsidRPr="00761D5D">
              <w:t>Działanie:</w:t>
            </w:r>
          </w:p>
        </w:tc>
        <w:tc>
          <w:tcPr>
            <w:tcW w:w="6514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jc w:val="both"/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3.4 Zarządzanie w instytucjach szkolnictwa wyższego</w:t>
            </w:r>
          </w:p>
        </w:tc>
      </w:tr>
      <w:tr w:rsidR="000A10E3" w:rsidRPr="00761D5D" w:rsidTr="00502B44">
        <w:trPr>
          <w:trHeight w:val="495"/>
        </w:trPr>
        <w:tc>
          <w:tcPr>
            <w:tcW w:w="2808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b/>
              </w:rPr>
            </w:pPr>
            <w:r w:rsidRPr="00761D5D">
              <w:t>Beneficjent:</w:t>
            </w:r>
          </w:p>
        </w:tc>
        <w:tc>
          <w:tcPr>
            <w:tcW w:w="6514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b/>
              </w:rPr>
            </w:pPr>
            <w:r w:rsidRPr="00761D5D">
              <w:rPr>
                <w:sz w:val="20"/>
                <w:szCs w:val="20"/>
              </w:rPr>
              <w:t>Uniwersytet Jana Kochanowskiego w Kielcach</w:t>
            </w:r>
          </w:p>
        </w:tc>
      </w:tr>
    </w:tbl>
    <w:p w:rsidR="000A10E3" w:rsidRPr="00761D5D" w:rsidRDefault="000A10E3" w:rsidP="0088669B">
      <w:pPr>
        <w:ind w:left="5664"/>
        <w:rPr>
          <w:b/>
          <w:i/>
          <w:sz w:val="18"/>
          <w:szCs w:val="18"/>
        </w:rPr>
      </w:pPr>
    </w:p>
    <w:p w:rsidR="000A10E3" w:rsidRDefault="000A10E3" w:rsidP="0088669B">
      <w:pPr>
        <w:jc w:val="center"/>
        <w:rPr>
          <w:szCs w:val="20"/>
        </w:rPr>
      </w:pPr>
    </w:p>
    <w:p w:rsidR="000A10E3" w:rsidRPr="00761D5D" w:rsidRDefault="000A10E3" w:rsidP="0088669B">
      <w:pPr>
        <w:jc w:val="center"/>
        <w:rPr>
          <w:szCs w:val="20"/>
        </w:rPr>
      </w:pPr>
    </w:p>
    <w:p w:rsidR="000A10E3" w:rsidRPr="00761D5D" w:rsidRDefault="000A10E3" w:rsidP="0088669B">
      <w:pPr>
        <w:numPr>
          <w:ilvl w:val="0"/>
          <w:numId w:val="10"/>
        </w:numPr>
        <w:spacing w:line="360" w:lineRule="auto"/>
        <w:jc w:val="both"/>
        <w:rPr>
          <w:b/>
          <w:sz w:val="16"/>
          <w:u w:val="single"/>
        </w:rPr>
      </w:pPr>
      <w:r w:rsidRPr="00761D5D">
        <w:rPr>
          <w:b/>
        </w:rPr>
        <w:t xml:space="preserve"> DANE  UC</w:t>
      </w:r>
      <w:r>
        <w:rPr>
          <w:b/>
        </w:rPr>
        <w:t xml:space="preserve">ZESTNIKA              </w:t>
      </w:r>
      <w:r w:rsidRPr="00761D5D">
        <w:rPr>
          <w:b/>
          <w:i/>
          <w:sz w:val="18"/>
          <w:u w:val="single"/>
        </w:rPr>
        <w:t>(PROSZĘ WYPEŁNIĆ DRUKOWANYMI LITERAMI)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08"/>
        <w:gridCol w:w="702"/>
        <w:gridCol w:w="2555"/>
        <w:gridCol w:w="564"/>
        <w:gridCol w:w="2693"/>
      </w:tblGrid>
      <w:tr w:rsidR="000A10E3" w:rsidRPr="00761D5D" w:rsidTr="00502B44">
        <w:trPr>
          <w:trHeight w:val="495"/>
        </w:trPr>
        <w:tc>
          <w:tcPr>
            <w:tcW w:w="2808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b/>
              </w:rPr>
            </w:pPr>
            <w:r w:rsidRPr="00761D5D">
              <w:t>Imię (imiona):</w:t>
            </w:r>
          </w:p>
        </w:tc>
        <w:tc>
          <w:tcPr>
            <w:tcW w:w="6514" w:type="dxa"/>
            <w:gridSpan w:val="4"/>
            <w:shd w:val="clear" w:color="auto" w:fill="FFFFFF"/>
            <w:vAlign w:val="center"/>
          </w:tcPr>
          <w:p w:rsidR="000A10E3" w:rsidRPr="00761D5D" w:rsidRDefault="000A10E3" w:rsidP="00502B44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A10E3" w:rsidRPr="00761D5D" w:rsidTr="00502B44">
        <w:trPr>
          <w:trHeight w:val="495"/>
        </w:trPr>
        <w:tc>
          <w:tcPr>
            <w:tcW w:w="2808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b/>
              </w:rPr>
            </w:pPr>
            <w:r w:rsidRPr="00761D5D">
              <w:t>Nazwisko</w:t>
            </w:r>
          </w:p>
        </w:tc>
        <w:tc>
          <w:tcPr>
            <w:tcW w:w="6514" w:type="dxa"/>
            <w:gridSpan w:val="4"/>
            <w:shd w:val="clear" w:color="auto" w:fill="FFFFFF"/>
            <w:vAlign w:val="center"/>
          </w:tcPr>
          <w:p w:rsidR="000A10E3" w:rsidRPr="00761D5D" w:rsidRDefault="000A10E3" w:rsidP="00502B44">
            <w:pPr>
              <w:jc w:val="both"/>
              <w:rPr>
                <w:sz w:val="20"/>
                <w:szCs w:val="20"/>
              </w:rPr>
            </w:pPr>
          </w:p>
        </w:tc>
      </w:tr>
      <w:tr w:rsidR="000A10E3" w:rsidRPr="00761D5D" w:rsidTr="00502B44">
        <w:trPr>
          <w:trHeight w:val="495"/>
        </w:trPr>
        <w:tc>
          <w:tcPr>
            <w:tcW w:w="2808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b/>
              </w:rPr>
            </w:pPr>
            <w:r w:rsidRPr="00761D5D">
              <w:t>Płeć:</w:t>
            </w:r>
          </w:p>
        </w:tc>
        <w:tc>
          <w:tcPr>
            <w:tcW w:w="702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</w:p>
        </w:tc>
        <w:tc>
          <w:tcPr>
            <w:tcW w:w="2555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Kobieta</w:t>
            </w:r>
          </w:p>
        </w:tc>
        <w:tc>
          <w:tcPr>
            <w:tcW w:w="564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Mężczyzna</w:t>
            </w:r>
          </w:p>
        </w:tc>
      </w:tr>
      <w:tr w:rsidR="000A10E3" w:rsidRPr="00761D5D" w:rsidTr="00502B44">
        <w:trPr>
          <w:trHeight w:val="711"/>
        </w:trPr>
        <w:tc>
          <w:tcPr>
            <w:tcW w:w="2808" w:type="dxa"/>
            <w:shd w:val="clear" w:color="auto" w:fill="FFFFFF"/>
            <w:vAlign w:val="center"/>
          </w:tcPr>
          <w:p w:rsidR="000A10E3" w:rsidRPr="00761D5D" w:rsidRDefault="000A10E3" w:rsidP="00502B44">
            <w:r w:rsidRPr="00761D5D">
              <w:t>Data urodzenia:</w:t>
            </w:r>
          </w:p>
          <w:p w:rsidR="000A10E3" w:rsidRPr="00761D5D" w:rsidRDefault="000A10E3" w:rsidP="00502B44">
            <w:pPr>
              <w:rPr>
                <w:sz w:val="16"/>
                <w:szCs w:val="16"/>
              </w:rPr>
            </w:pPr>
            <w:r w:rsidRPr="00761D5D">
              <w:rPr>
                <w:sz w:val="16"/>
                <w:szCs w:val="16"/>
              </w:rPr>
              <w:t>(DD MM RR)</w:t>
            </w:r>
          </w:p>
        </w:tc>
        <w:tc>
          <w:tcPr>
            <w:tcW w:w="6514" w:type="dxa"/>
            <w:gridSpan w:val="4"/>
            <w:shd w:val="clear" w:color="auto" w:fill="FFFFFF"/>
            <w:vAlign w:val="center"/>
          </w:tcPr>
          <w:p w:rsidR="000A10E3" w:rsidRPr="00761D5D" w:rsidRDefault="000A10E3" w:rsidP="00502B44">
            <w:pPr>
              <w:jc w:val="both"/>
              <w:rPr>
                <w:b/>
                <w:sz w:val="20"/>
                <w:szCs w:val="20"/>
              </w:rPr>
            </w:pPr>
          </w:p>
        </w:tc>
      </w:tr>
      <w:tr w:rsidR="000A10E3" w:rsidRPr="00761D5D" w:rsidTr="00502B44">
        <w:trPr>
          <w:trHeight w:val="495"/>
        </w:trPr>
        <w:tc>
          <w:tcPr>
            <w:tcW w:w="2808" w:type="dxa"/>
            <w:shd w:val="clear" w:color="auto" w:fill="FFFFFF"/>
            <w:vAlign w:val="center"/>
          </w:tcPr>
          <w:p w:rsidR="000A10E3" w:rsidRPr="00761D5D" w:rsidRDefault="000A10E3" w:rsidP="00502B44">
            <w:r w:rsidRPr="00761D5D">
              <w:t>PESEL:</w:t>
            </w:r>
          </w:p>
        </w:tc>
        <w:tc>
          <w:tcPr>
            <w:tcW w:w="6514" w:type="dxa"/>
            <w:gridSpan w:val="4"/>
            <w:shd w:val="clear" w:color="auto" w:fill="FFFFFF"/>
            <w:vAlign w:val="center"/>
          </w:tcPr>
          <w:p w:rsidR="000A10E3" w:rsidRPr="00761D5D" w:rsidRDefault="000A10E3" w:rsidP="00502B44">
            <w:pPr>
              <w:jc w:val="both"/>
              <w:rPr>
                <w:sz w:val="20"/>
                <w:szCs w:val="20"/>
              </w:rPr>
            </w:pPr>
          </w:p>
        </w:tc>
      </w:tr>
      <w:tr w:rsidR="000A10E3" w:rsidRPr="00761D5D" w:rsidTr="00502B44">
        <w:trPr>
          <w:trHeight w:val="495"/>
        </w:trPr>
        <w:tc>
          <w:tcPr>
            <w:tcW w:w="2808" w:type="dxa"/>
            <w:shd w:val="clear" w:color="auto" w:fill="FFFFFF"/>
            <w:vAlign w:val="center"/>
          </w:tcPr>
          <w:p w:rsidR="000A10E3" w:rsidRPr="00761D5D" w:rsidRDefault="000A10E3" w:rsidP="00502B44">
            <w:r w:rsidRPr="00761D5D">
              <w:t>Wykształcenie:</w:t>
            </w:r>
          </w:p>
          <w:p w:rsidR="000A10E3" w:rsidRPr="00761D5D" w:rsidRDefault="000A10E3" w:rsidP="00502B44">
            <w:r w:rsidRPr="00761D5D">
              <w:t>(</w:t>
            </w:r>
            <w:r w:rsidRPr="00761D5D">
              <w:rPr>
                <w:sz w:val="16"/>
                <w:szCs w:val="16"/>
              </w:rPr>
              <w:t>proszę zakreślić odpowiednie)</w:t>
            </w:r>
          </w:p>
        </w:tc>
        <w:tc>
          <w:tcPr>
            <w:tcW w:w="6514" w:type="dxa"/>
            <w:gridSpan w:val="4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Podstawowe/Gimnazjalne/Ponadgimnazjalne/Wyższe</w:t>
            </w:r>
          </w:p>
          <w:p w:rsidR="000A10E3" w:rsidRPr="00761D5D" w:rsidRDefault="000A10E3" w:rsidP="00502B44">
            <w:pPr>
              <w:rPr>
                <w:sz w:val="20"/>
                <w:szCs w:val="20"/>
              </w:rPr>
            </w:pPr>
          </w:p>
        </w:tc>
      </w:tr>
    </w:tbl>
    <w:p w:rsidR="000A10E3" w:rsidRPr="00761D5D" w:rsidRDefault="000A10E3" w:rsidP="0088669B">
      <w:pPr>
        <w:tabs>
          <w:tab w:val="left" w:pos="4992"/>
        </w:tabs>
      </w:pPr>
    </w:p>
    <w:p w:rsidR="000A10E3" w:rsidRPr="00761D5D" w:rsidRDefault="000A10E3" w:rsidP="0088669B">
      <w:pPr>
        <w:pStyle w:val="ListParagraph"/>
        <w:numPr>
          <w:ilvl w:val="0"/>
          <w:numId w:val="10"/>
        </w:numPr>
        <w:tabs>
          <w:tab w:val="left" w:pos="4992"/>
        </w:tabs>
      </w:pPr>
      <w:r w:rsidRPr="00761D5D">
        <w:rPr>
          <w:b/>
        </w:rPr>
        <w:t xml:space="preserve">DANE  KONTAKTOWE </w:t>
      </w:r>
      <w:r w:rsidRPr="00761D5D">
        <w:rPr>
          <w:b/>
          <w:i/>
          <w:sz w:val="18"/>
          <w:u w:val="single"/>
        </w:rPr>
        <w:t>(PROSZĘ WYPEŁNIĆ DRUKOWANYMI LITERAMI)</w:t>
      </w:r>
    </w:p>
    <w:p w:rsidR="000A10E3" w:rsidRPr="00761D5D" w:rsidRDefault="000A10E3" w:rsidP="0088669B">
      <w:pPr>
        <w:pStyle w:val="ListParagraph"/>
        <w:spacing w:line="360" w:lineRule="auto"/>
        <w:ind w:left="1080"/>
        <w:jc w:val="center"/>
        <w:rPr>
          <w:b/>
          <w:sz w:val="16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567"/>
        <w:gridCol w:w="3402"/>
        <w:gridCol w:w="567"/>
        <w:gridCol w:w="992"/>
        <w:gridCol w:w="1701"/>
      </w:tblGrid>
      <w:tr w:rsidR="000A10E3" w:rsidRPr="00761D5D" w:rsidTr="00502B44">
        <w:trPr>
          <w:trHeight w:val="711"/>
        </w:trPr>
        <w:tc>
          <w:tcPr>
            <w:tcW w:w="2093" w:type="dxa"/>
            <w:shd w:val="clear" w:color="auto" w:fill="FFFFFF"/>
            <w:vAlign w:val="center"/>
          </w:tcPr>
          <w:p w:rsidR="000A10E3" w:rsidRPr="00761D5D" w:rsidRDefault="000A10E3" w:rsidP="00502B44">
            <w:r w:rsidRPr="00761D5D">
              <w:t>Adres zamieszkania</w:t>
            </w:r>
          </w:p>
          <w:p w:rsidR="000A10E3" w:rsidRPr="00761D5D" w:rsidRDefault="000A10E3" w:rsidP="00502B44">
            <w:r w:rsidRPr="00761D5D">
              <w:t>Ulica:</w:t>
            </w:r>
          </w:p>
        </w:tc>
        <w:tc>
          <w:tcPr>
            <w:tcW w:w="7229" w:type="dxa"/>
            <w:gridSpan w:val="5"/>
            <w:shd w:val="clear" w:color="auto" w:fill="FFFFFF"/>
            <w:vAlign w:val="center"/>
          </w:tcPr>
          <w:p w:rsidR="000A10E3" w:rsidRPr="00761D5D" w:rsidRDefault="000A10E3" w:rsidP="00502B44">
            <w:pPr>
              <w:jc w:val="both"/>
            </w:pPr>
          </w:p>
        </w:tc>
      </w:tr>
      <w:tr w:rsidR="000A10E3" w:rsidRPr="00761D5D" w:rsidTr="00502B44">
        <w:trPr>
          <w:trHeight w:val="711"/>
        </w:trPr>
        <w:tc>
          <w:tcPr>
            <w:tcW w:w="2093" w:type="dxa"/>
            <w:shd w:val="clear" w:color="auto" w:fill="FFFFFF"/>
            <w:vAlign w:val="center"/>
          </w:tcPr>
          <w:p w:rsidR="000A10E3" w:rsidRPr="00761D5D" w:rsidRDefault="000A10E3" w:rsidP="00502B44">
            <w:r w:rsidRPr="00761D5D">
              <w:t>Nr domu:</w:t>
            </w:r>
          </w:p>
        </w:tc>
        <w:tc>
          <w:tcPr>
            <w:tcW w:w="3969" w:type="dxa"/>
            <w:gridSpan w:val="2"/>
            <w:shd w:val="clear" w:color="auto" w:fill="FFFFFF"/>
            <w:vAlign w:val="center"/>
          </w:tcPr>
          <w:p w:rsidR="000A10E3" w:rsidRPr="00761D5D" w:rsidRDefault="000A10E3" w:rsidP="00502B44">
            <w:pPr>
              <w:jc w:val="both"/>
            </w:pPr>
          </w:p>
        </w:tc>
        <w:tc>
          <w:tcPr>
            <w:tcW w:w="1559" w:type="dxa"/>
            <w:gridSpan w:val="2"/>
            <w:shd w:val="clear" w:color="auto" w:fill="FFFFFF"/>
            <w:vAlign w:val="center"/>
          </w:tcPr>
          <w:p w:rsidR="000A10E3" w:rsidRPr="00761D5D" w:rsidRDefault="000A10E3" w:rsidP="00502B44">
            <w:pPr>
              <w:jc w:val="both"/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Nr lokalu: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jc w:val="both"/>
              <w:rPr>
                <w:sz w:val="20"/>
                <w:szCs w:val="20"/>
              </w:rPr>
            </w:pPr>
          </w:p>
        </w:tc>
      </w:tr>
      <w:tr w:rsidR="000A10E3" w:rsidRPr="00761D5D" w:rsidTr="00502B44">
        <w:trPr>
          <w:trHeight w:val="495"/>
        </w:trPr>
        <w:tc>
          <w:tcPr>
            <w:tcW w:w="2093" w:type="dxa"/>
            <w:shd w:val="clear" w:color="auto" w:fill="FFFFFF"/>
            <w:vAlign w:val="center"/>
          </w:tcPr>
          <w:p w:rsidR="000A10E3" w:rsidRPr="00761D5D" w:rsidRDefault="000A10E3" w:rsidP="00502B44">
            <w:r w:rsidRPr="00761D5D">
              <w:t>Miejscowość:</w:t>
            </w:r>
          </w:p>
        </w:tc>
        <w:tc>
          <w:tcPr>
            <w:tcW w:w="3969" w:type="dxa"/>
            <w:gridSpan w:val="2"/>
            <w:shd w:val="clear" w:color="auto" w:fill="FFFFFF"/>
            <w:vAlign w:val="center"/>
          </w:tcPr>
          <w:p w:rsidR="000A10E3" w:rsidRPr="00761D5D" w:rsidRDefault="000A10E3" w:rsidP="00502B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shd w:val="clear" w:color="auto" w:fill="FFFFFF"/>
            <w:vAlign w:val="center"/>
          </w:tcPr>
          <w:p w:rsidR="000A10E3" w:rsidRPr="00761D5D" w:rsidRDefault="000A10E3" w:rsidP="00502B44">
            <w:pPr>
              <w:jc w:val="both"/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Kod pocztowy:</w:t>
            </w:r>
          </w:p>
        </w:tc>
        <w:tc>
          <w:tcPr>
            <w:tcW w:w="1701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jc w:val="both"/>
              <w:rPr>
                <w:sz w:val="20"/>
                <w:szCs w:val="20"/>
              </w:rPr>
            </w:pPr>
          </w:p>
        </w:tc>
      </w:tr>
      <w:tr w:rsidR="000A10E3" w:rsidRPr="00761D5D" w:rsidTr="00502B44">
        <w:trPr>
          <w:trHeight w:val="495"/>
        </w:trPr>
        <w:tc>
          <w:tcPr>
            <w:tcW w:w="2093" w:type="dxa"/>
            <w:shd w:val="clear" w:color="auto" w:fill="FFFFFF"/>
            <w:vAlign w:val="center"/>
          </w:tcPr>
          <w:p w:rsidR="000A10E3" w:rsidRPr="00761D5D" w:rsidRDefault="000A10E3" w:rsidP="00502B44">
            <w:r w:rsidRPr="00761D5D">
              <w:t>Powiat:</w:t>
            </w:r>
          </w:p>
        </w:tc>
        <w:tc>
          <w:tcPr>
            <w:tcW w:w="7229" w:type="dxa"/>
            <w:gridSpan w:val="5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</w:p>
        </w:tc>
      </w:tr>
      <w:tr w:rsidR="000A10E3" w:rsidRPr="00761D5D" w:rsidTr="00502B44">
        <w:trPr>
          <w:trHeight w:val="495"/>
        </w:trPr>
        <w:tc>
          <w:tcPr>
            <w:tcW w:w="2093" w:type="dxa"/>
            <w:shd w:val="clear" w:color="auto" w:fill="FFFFFF"/>
            <w:vAlign w:val="center"/>
          </w:tcPr>
          <w:p w:rsidR="000A10E3" w:rsidRPr="00761D5D" w:rsidRDefault="000A10E3" w:rsidP="00502B44">
            <w:r w:rsidRPr="00761D5D">
              <w:t>Gmina:</w:t>
            </w:r>
          </w:p>
        </w:tc>
        <w:tc>
          <w:tcPr>
            <w:tcW w:w="7229" w:type="dxa"/>
            <w:gridSpan w:val="5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</w:p>
        </w:tc>
      </w:tr>
      <w:tr w:rsidR="000A10E3" w:rsidRPr="00761D5D" w:rsidTr="00502B44">
        <w:trPr>
          <w:trHeight w:val="495"/>
        </w:trPr>
        <w:tc>
          <w:tcPr>
            <w:tcW w:w="2093" w:type="dxa"/>
            <w:shd w:val="clear" w:color="auto" w:fill="FFFFFF"/>
            <w:vAlign w:val="center"/>
          </w:tcPr>
          <w:p w:rsidR="000A10E3" w:rsidRPr="00761D5D" w:rsidRDefault="000A10E3" w:rsidP="00502B44">
            <w:r w:rsidRPr="00761D5D">
              <w:t>Kraj:</w:t>
            </w:r>
          </w:p>
        </w:tc>
        <w:tc>
          <w:tcPr>
            <w:tcW w:w="7229" w:type="dxa"/>
            <w:gridSpan w:val="5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</w:p>
        </w:tc>
      </w:tr>
      <w:tr w:rsidR="000A10E3" w:rsidRPr="00761D5D" w:rsidTr="00502B44">
        <w:trPr>
          <w:trHeight w:val="495"/>
        </w:trPr>
        <w:tc>
          <w:tcPr>
            <w:tcW w:w="2093" w:type="dxa"/>
            <w:shd w:val="clear" w:color="auto" w:fill="FFFFFF"/>
            <w:vAlign w:val="center"/>
          </w:tcPr>
          <w:p w:rsidR="000A10E3" w:rsidRPr="00761D5D" w:rsidRDefault="000A10E3" w:rsidP="00502B44">
            <w:r w:rsidRPr="00761D5D">
              <w:t>Obszar wg stanu urbanizacji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3402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teren miejski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gridSpan w:val="2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teren wiejski</w:t>
            </w:r>
          </w:p>
        </w:tc>
      </w:tr>
      <w:tr w:rsidR="000A10E3" w:rsidRPr="00761D5D" w:rsidTr="00502B44">
        <w:trPr>
          <w:trHeight w:val="495"/>
        </w:trPr>
        <w:tc>
          <w:tcPr>
            <w:tcW w:w="2093" w:type="dxa"/>
            <w:shd w:val="clear" w:color="auto" w:fill="FFFFFF"/>
            <w:vAlign w:val="center"/>
          </w:tcPr>
          <w:p w:rsidR="000A10E3" w:rsidRPr="00761D5D" w:rsidRDefault="000A10E3" w:rsidP="00502B44">
            <w:r w:rsidRPr="00761D5D">
              <w:t>Numer telefonu kontaktowego:</w:t>
            </w:r>
          </w:p>
        </w:tc>
        <w:tc>
          <w:tcPr>
            <w:tcW w:w="7229" w:type="dxa"/>
            <w:gridSpan w:val="5"/>
            <w:shd w:val="clear" w:color="auto" w:fill="FFFFFF"/>
            <w:vAlign w:val="center"/>
          </w:tcPr>
          <w:p w:rsidR="000A10E3" w:rsidRPr="00761D5D" w:rsidRDefault="000A10E3" w:rsidP="00502B44"/>
        </w:tc>
      </w:tr>
      <w:tr w:rsidR="000A10E3" w:rsidRPr="00761D5D" w:rsidTr="00502B44">
        <w:trPr>
          <w:trHeight w:val="989"/>
        </w:trPr>
        <w:tc>
          <w:tcPr>
            <w:tcW w:w="2093" w:type="dxa"/>
            <w:shd w:val="clear" w:color="auto" w:fill="FFFFFF"/>
            <w:vAlign w:val="center"/>
          </w:tcPr>
          <w:p w:rsidR="000A10E3" w:rsidRPr="00761D5D" w:rsidRDefault="000A10E3" w:rsidP="00502B44">
            <w:r w:rsidRPr="00761D5D">
              <w:t>Adres poczty elektronicznej            e-mail:</w:t>
            </w:r>
          </w:p>
        </w:tc>
        <w:tc>
          <w:tcPr>
            <w:tcW w:w="7229" w:type="dxa"/>
            <w:gridSpan w:val="5"/>
            <w:shd w:val="clear" w:color="auto" w:fill="FFFFFF"/>
            <w:vAlign w:val="center"/>
          </w:tcPr>
          <w:p w:rsidR="000A10E3" w:rsidRPr="00761D5D" w:rsidRDefault="000A10E3" w:rsidP="00502B44"/>
        </w:tc>
      </w:tr>
    </w:tbl>
    <w:p w:rsidR="000A10E3" w:rsidRPr="00761D5D" w:rsidRDefault="000A10E3" w:rsidP="0088669B">
      <w:r w:rsidRPr="00761D5D">
        <w:tab/>
      </w:r>
    </w:p>
    <w:p w:rsidR="000A10E3" w:rsidRPr="00761D5D" w:rsidRDefault="000A10E3" w:rsidP="0088669B">
      <w:pPr>
        <w:pStyle w:val="ListParagraph"/>
        <w:numPr>
          <w:ilvl w:val="0"/>
          <w:numId w:val="10"/>
        </w:numPr>
        <w:spacing w:after="200" w:line="276" w:lineRule="auto"/>
        <w:rPr>
          <w:b/>
        </w:rPr>
      </w:pPr>
      <w:r w:rsidRPr="00761D5D">
        <w:rPr>
          <w:b/>
        </w:rPr>
        <w:t>STATUS OSOBY NA RYNKU PRACY w chwili przystąpienia do projektu</w:t>
      </w: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709"/>
        <w:gridCol w:w="3260"/>
        <w:gridCol w:w="567"/>
        <w:gridCol w:w="2693"/>
      </w:tblGrid>
      <w:tr w:rsidR="000A10E3" w:rsidRPr="00761D5D" w:rsidTr="00502B44">
        <w:trPr>
          <w:trHeight w:val="495"/>
        </w:trPr>
        <w:tc>
          <w:tcPr>
            <w:tcW w:w="2093" w:type="dxa"/>
            <w:shd w:val="clear" w:color="auto" w:fill="FFFFFF"/>
            <w:vAlign w:val="center"/>
          </w:tcPr>
          <w:p w:rsidR="000A10E3" w:rsidRPr="00761D5D" w:rsidRDefault="000A10E3" w:rsidP="00502B44">
            <w:r w:rsidRPr="00761D5D">
              <w:t>Status na rynku pracy: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3260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osoba bierna zawodowo</w:t>
            </w:r>
          </w:p>
        </w:tc>
        <w:tc>
          <w:tcPr>
            <w:tcW w:w="567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</w:p>
        </w:tc>
        <w:tc>
          <w:tcPr>
            <w:tcW w:w="2693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osoba pracująca</w:t>
            </w:r>
          </w:p>
        </w:tc>
      </w:tr>
      <w:tr w:rsidR="000A10E3" w:rsidRPr="00761D5D" w:rsidTr="00502B44">
        <w:trPr>
          <w:trHeight w:val="611"/>
        </w:trPr>
        <w:tc>
          <w:tcPr>
            <w:tcW w:w="2093" w:type="dxa"/>
            <w:vMerge w:val="restart"/>
            <w:shd w:val="clear" w:color="auto" w:fill="FFFFFF"/>
            <w:vAlign w:val="center"/>
          </w:tcPr>
          <w:p w:rsidR="000A10E3" w:rsidRPr="00761D5D" w:rsidRDefault="000A10E3" w:rsidP="00502B44">
            <w:r w:rsidRPr="00761D5D">
              <w:t>W tym:</w:t>
            </w:r>
          </w:p>
        </w:tc>
        <w:tc>
          <w:tcPr>
            <w:tcW w:w="709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6520" w:type="dxa"/>
            <w:gridSpan w:val="3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w administracji rządowej</w:t>
            </w:r>
          </w:p>
        </w:tc>
      </w:tr>
      <w:tr w:rsidR="000A10E3" w:rsidRPr="00761D5D" w:rsidTr="00502B44">
        <w:trPr>
          <w:trHeight w:val="610"/>
        </w:trPr>
        <w:tc>
          <w:tcPr>
            <w:tcW w:w="2093" w:type="dxa"/>
            <w:vMerge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709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6520" w:type="dxa"/>
            <w:gridSpan w:val="3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w administracji samorządowej</w:t>
            </w:r>
          </w:p>
        </w:tc>
      </w:tr>
      <w:tr w:rsidR="000A10E3" w:rsidRPr="00761D5D" w:rsidTr="00502B44">
        <w:trPr>
          <w:trHeight w:val="610"/>
        </w:trPr>
        <w:tc>
          <w:tcPr>
            <w:tcW w:w="2093" w:type="dxa"/>
            <w:vMerge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709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6520" w:type="dxa"/>
            <w:gridSpan w:val="3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w organizacji pozarządowej</w:t>
            </w:r>
          </w:p>
        </w:tc>
      </w:tr>
      <w:tr w:rsidR="000A10E3" w:rsidRPr="00761D5D" w:rsidTr="00502B44">
        <w:trPr>
          <w:trHeight w:val="610"/>
        </w:trPr>
        <w:tc>
          <w:tcPr>
            <w:tcW w:w="2093" w:type="dxa"/>
            <w:vMerge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709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6520" w:type="dxa"/>
            <w:gridSpan w:val="3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w MMŚP</w:t>
            </w:r>
          </w:p>
        </w:tc>
      </w:tr>
      <w:tr w:rsidR="000A10E3" w:rsidRPr="00761D5D" w:rsidTr="00502B44">
        <w:trPr>
          <w:trHeight w:val="610"/>
        </w:trPr>
        <w:tc>
          <w:tcPr>
            <w:tcW w:w="2093" w:type="dxa"/>
            <w:vMerge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709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6520" w:type="dxa"/>
            <w:gridSpan w:val="3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w dużym przedsiębiorstwie</w:t>
            </w:r>
          </w:p>
        </w:tc>
      </w:tr>
      <w:tr w:rsidR="000A10E3" w:rsidRPr="00761D5D" w:rsidTr="00502B44">
        <w:trPr>
          <w:trHeight w:val="610"/>
        </w:trPr>
        <w:tc>
          <w:tcPr>
            <w:tcW w:w="2093" w:type="dxa"/>
            <w:vMerge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709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6520" w:type="dxa"/>
            <w:gridSpan w:val="3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prowadząca działalność na własny rachunek</w:t>
            </w:r>
          </w:p>
        </w:tc>
      </w:tr>
      <w:tr w:rsidR="000A10E3" w:rsidRPr="00761D5D" w:rsidTr="00502B44">
        <w:trPr>
          <w:trHeight w:val="610"/>
        </w:trPr>
        <w:tc>
          <w:tcPr>
            <w:tcW w:w="2093" w:type="dxa"/>
            <w:vMerge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709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6520" w:type="dxa"/>
            <w:gridSpan w:val="3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Inne:</w:t>
            </w:r>
          </w:p>
        </w:tc>
      </w:tr>
    </w:tbl>
    <w:p w:rsidR="000A10E3" w:rsidRDefault="000A10E3" w:rsidP="0088669B">
      <w:pPr>
        <w:tabs>
          <w:tab w:val="left" w:pos="708"/>
          <w:tab w:val="left" w:pos="1416"/>
          <w:tab w:val="left" w:pos="2124"/>
          <w:tab w:val="left" w:pos="3345"/>
        </w:tabs>
        <w:rPr>
          <w:color w:val="FF0000"/>
        </w:rPr>
      </w:pPr>
      <w:r w:rsidRPr="00761D5D">
        <w:rPr>
          <w:color w:val="FF0000"/>
        </w:rPr>
        <w:tab/>
      </w:r>
    </w:p>
    <w:p w:rsidR="000A10E3" w:rsidRPr="00761D5D" w:rsidRDefault="000A10E3" w:rsidP="0088669B">
      <w:pPr>
        <w:tabs>
          <w:tab w:val="left" w:pos="708"/>
          <w:tab w:val="left" w:pos="1416"/>
          <w:tab w:val="left" w:pos="2124"/>
          <w:tab w:val="left" w:pos="3345"/>
        </w:tabs>
        <w:rPr>
          <w:color w:val="FF0000"/>
        </w:rPr>
      </w:pPr>
    </w:p>
    <w:tbl>
      <w:tblPr>
        <w:tblW w:w="93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3"/>
        <w:gridCol w:w="709"/>
        <w:gridCol w:w="6520"/>
      </w:tblGrid>
      <w:tr w:rsidR="000A10E3" w:rsidRPr="00761D5D" w:rsidTr="00502B44">
        <w:trPr>
          <w:trHeight w:val="510"/>
        </w:trPr>
        <w:tc>
          <w:tcPr>
            <w:tcW w:w="2093" w:type="dxa"/>
            <w:vMerge w:val="restart"/>
            <w:shd w:val="clear" w:color="auto" w:fill="FFFFFF"/>
            <w:vAlign w:val="center"/>
          </w:tcPr>
          <w:p w:rsidR="000A10E3" w:rsidRPr="00761D5D" w:rsidRDefault="000A10E3" w:rsidP="00502B44">
            <w:r w:rsidRPr="00761D5D">
              <w:t>Wykonywany zawód:</w:t>
            </w:r>
          </w:p>
          <w:p w:rsidR="000A10E3" w:rsidRPr="00761D5D" w:rsidRDefault="000A10E3" w:rsidP="00502B44">
            <w:pPr>
              <w:rPr>
                <w:sz w:val="16"/>
                <w:szCs w:val="16"/>
              </w:rPr>
            </w:pPr>
            <w:r w:rsidRPr="00761D5D">
              <w:rPr>
                <w:sz w:val="16"/>
                <w:szCs w:val="16"/>
              </w:rPr>
              <w:t>(proszę zaznaczyć)</w:t>
            </w:r>
          </w:p>
          <w:p w:rsidR="000A10E3" w:rsidRPr="00761D5D" w:rsidRDefault="000A10E3" w:rsidP="00502B4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6520" w:type="dxa"/>
            <w:shd w:val="clear" w:color="auto" w:fill="FFFFFF"/>
            <w:vAlign w:val="center"/>
          </w:tcPr>
          <w:p w:rsidR="000A10E3" w:rsidRPr="00761D5D" w:rsidRDefault="000A10E3" w:rsidP="00502B44">
            <w:r w:rsidRPr="00761D5D">
              <w:rPr>
                <w:sz w:val="20"/>
                <w:szCs w:val="20"/>
              </w:rPr>
              <w:t>instruktor praktycznej nauki zawodu</w:t>
            </w:r>
          </w:p>
        </w:tc>
      </w:tr>
      <w:tr w:rsidR="000A10E3" w:rsidRPr="00761D5D" w:rsidTr="00502B44">
        <w:trPr>
          <w:trHeight w:val="510"/>
        </w:trPr>
        <w:tc>
          <w:tcPr>
            <w:tcW w:w="2093" w:type="dxa"/>
            <w:vMerge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709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6520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nauczyciel kształcenia ogólnego</w:t>
            </w:r>
          </w:p>
          <w:p w:rsidR="000A10E3" w:rsidRPr="00761D5D" w:rsidRDefault="000A10E3" w:rsidP="00502B44"/>
        </w:tc>
      </w:tr>
      <w:tr w:rsidR="000A10E3" w:rsidRPr="00761D5D" w:rsidTr="00502B44">
        <w:trPr>
          <w:trHeight w:val="510"/>
        </w:trPr>
        <w:tc>
          <w:tcPr>
            <w:tcW w:w="2093" w:type="dxa"/>
            <w:vMerge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709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6520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nauczyciel wychowania przedszkolnego</w:t>
            </w:r>
          </w:p>
          <w:p w:rsidR="000A10E3" w:rsidRPr="00761D5D" w:rsidRDefault="000A10E3" w:rsidP="00502B44"/>
        </w:tc>
      </w:tr>
      <w:tr w:rsidR="000A10E3" w:rsidRPr="00761D5D" w:rsidTr="00502B44">
        <w:trPr>
          <w:trHeight w:val="510"/>
        </w:trPr>
        <w:tc>
          <w:tcPr>
            <w:tcW w:w="2093" w:type="dxa"/>
            <w:vMerge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709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6520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nauczyciel kształcenia zawodowego</w:t>
            </w:r>
          </w:p>
          <w:p w:rsidR="000A10E3" w:rsidRPr="00761D5D" w:rsidRDefault="000A10E3" w:rsidP="00502B44"/>
        </w:tc>
      </w:tr>
      <w:tr w:rsidR="000A10E3" w:rsidRPr="00761D5D" w:rsidTr="00502B44">
        <w:trPr>
          <w:trHeight w:val="510"/>
        </w:trPr>
        <w:tc>
          <w:tcPr>
            <w:tcW w:w="2093" w:type="dxa"/>
            <w:vMerge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709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6520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pracownik instytucji systemu ochrony zdrowia</w:t>
            </w:r>
          </w:p>
          <w:p w:rsidR="000A10E3" w:rsidRPr="00761D5D" w:rsidRDefault="000A10E3" w:rsidP="00502B44"/>
        </w:tc>
      </w:tr>
      <w:tr w:rsidR="000A10E3" w:rsidRPr="00761D5D" w:rsidTr="00502B44">
        <w:trPr>
          <w:trHeight w:val="510"/>
        </w:trPr>
        <w:tc>
          <w:tcPr>
            <w:tcW w:w="2093" w:type="dxa"/>
            <w:vMerge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709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6520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kluczowy pracownik instytucji pomocy i integracji społecznej</w:t>
            </w:r>
          </w:p>
          <w:p w:rsidR="000A10E3" w:rsidRPr="00761D5D" w:rsidRDefault="000A10E3" w:rsidP="00502B44"/>
        </w:tc>
      </w:tr>
      <w:tr w:rsidR="000A10E3" w:rsidRPr="00761D5D" w:rsidTr="00502B44">
        <w:trPr>
          <w:trHeight w:val="510"/>
        </w:trPr>
        <w:tc>
          <w:tcPr>
            <w:tcW w:w="2093" w:type="dxa"/>
            <w:vMerge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6520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pracownik instytucji rynku pracy</w:t>
            </w:r>
          </w:p>
          <w:p w:rsidR="000A10E3" w:rsidRPr="00761D5D" w:rsidRDefault="000A10E3" w:rsidP="00502B44"/>
        </w:tc>
      </w:tr>
      <w:tr w:rsidR="000A10E3" w:rsidRPr="00761D5D" w:rsidTr="00502B44">
        <w:trPr>
          <w:trHeight w:val="510"/>
        </w:trPr>
        <w:tc>
          <w:tcPr>
            <w:tcW w:w="2093" w:type="dxa"/>
            <w:vMerge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709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6520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pracownik instytucji szkolnictwa wyższego</w:t>
            </w:r>
          </w:p>
          <w:p w:rsidR="000A10E3" w:rsidRPr="00761D5D" w:rsidRDefault="000A10E3" w:rsidP="00502B44"/>
        </w:tc>
      </w:tr>
      <w:tr w:rsidR="000A10E3" w:rsidRPr="00761D5D" w:rsidTr="00502B44">
        <w:trPr>
          <w:trHeight w:val="510"/>
        </w:trPr>
        <w:tc>
          <w:tcPr>
            <w:tcW w:w="2093" w:type="dxa"/>
            <w:vMerge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709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6520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 xml:space="preserve">pracownik instytucji systemu wspierania rodziny i pieczy zastępczej </w:t>
            </w:r>
          </w:p>
          <w:p w:rsidR="000A10E3" w:rsidRPr="00761D5D" w:rsidRDefault="000A10E3" w:rsidP="00502B44"/>
        </w:tc>
      </w:tr>
      <w:tr w:rsidR="000A10E3" w:rsidRPr="00761D5D" w:rsidTr="00502B44">
        <w:trPr>
          <w:trHeight w:val="510"/>
        </w:trPr>
        <w:tc>
          <w:tcPr>
            <w:tcW w:w="2093" w:type="dxa"/>
            <w:vMerge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709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6520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pracownik ośrodka wsparcia ekonomii społecznej</w:t>
            </w:r>
          </w:p>
          <w:p w:rsidR="000A10E3" w:rsidRPr="00761D5D" w:rsidRDefault="000A10E3" w:rsidP="00502B44"/>
        </w:tc>
      </w:tr>
      <w:tr w:rsidR="000A10E3" w:rsidRPr="00761D5D" w:rsidTr="00502B44">
        <w:trPr>
          <w:trHeight w:val="510"/>
        </w:trPr>
        <w:tc>
          <w:tcPr>
            <w:tcW w:w="2093" w:type="dxa"/>
            <w:vMerge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709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6520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pracownik poradni psychologiczno-pedagogicznej</w:t>
            </w:r>
          </w:p>
          <w:p w:rsidR="000A10E3" w:rsidRPr="00761D5D" w:rsidRDefault="000A10E3" w:rsidP="00502B44"/>
        </w:tc>
      </w:tr>
      <w:tr w:rsidR="000A10E3" w:rsidRPr="00761D5D" w:rsidTr="00502B44">
        <w:trPr>
          <w:trHeight w:val="510"/>
        </w:trPr>
        <w:tc>
          <w:tcPr>
            <w:tcW w:w="2093" w:type="dxa"/>
            <w:vMerge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709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6520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rolnik</w:t>
            </w:r>
          </w:p>
          <w:p w:rsidR="000A10E3" w:rsidRPr="00761D5D" w:rsidRDefault="000A10E3" w:rsidP="00502B44"/>
        </w:tc>
      </w:tr>
      <w:tr w:rsidR="000A10E3" w:rsidRPr="00761D5D" w:rsidTr="00502B44">
        <w:trPr>
          <w:trHeight w:val="510"/>
        </w:trPr>
        <w:tc>
          <w:tcPr>
            <w:tcW w:w="2093" w:type="dxa"/>
            <w:vMerge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709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6520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Inny:</w:t>
            </w:r>
          </w:p>
        </w:tc>
      </w:tr>
      <w:tr w:rsidR="000A10E3" w:rsidRPr="00761D5D" w:rsidTr="00502B44">
        <w:trPr>
          <w:trHeight w:val="495"/>
        </w:trPr>
        <w:tc>
          <w:tcPr>
            <w:tcW w:w="2093" w:type="dxa"/>
            <w:shd w:val="clear" w:color="auto" w:fill="FFFFFF"/>
            <w:vAlign w:val="center"/>
          </w:tcPr>
          <w:p w:rsidR="000A10E3" w:rsidRPr="00761D5D" w:rsidRDefault="000A10E3" w:rsidP="00502B44">
            <w:r w:rsidRPr="00761D5D">
              <w:t>Miejsce zatrudnienia:</w:t>
            </w:r>
          </w:p>
        </w:tc>
        <w:tc>
          <w:tcPr>
            <w:tcW w:w="7229" w:type="dxa"/>
            <w:gridSpan w:val="2"/>
            <w:shd w:val="clear" w:color="auto" w:fill="FFFFFF"/>
            <w:vAlign w:val="center"/>
          </w:tcPr>
          <w:p w:rsidR="000A10E3" w:rsidRPr="00761D5D" w:rsidRDefault="000A10E3" w:rsidP="00502B44"/>
        </w:tc>
      </w:tr>
    </w:tbl>
    <w:p w:rsidR="000A10E3" w:rsidRPr="00761D5D" w:rsidRDefault="000A10E3" w:rsidP="0088669B">
      <w:pPr>
        <w:tabs>
          <w:tab w:val="left" w:pos="708"/>
          <w:tab w:val="left" w:pos="1416"/>
          <w:tab w:val="left" w:pos="2124"/>
          <w:tab w:val="left" w:pos="3345"/>
        </w:tabs>
        <w:rPr>
          <w:color w:val="FF0000"/>
          <w:sz w:val="4"/>
          <w:szCs w:val="4"/>
        </w:rPr>
      </w:pPr>
    </w:p>
    <w:p w:rsidR="000A10E3" w:rsidRPr="00761D5D" w:rsidRDefault="000A10E3" w:rsidP="0088669B">
      <w:pPr>
        <w:ind w:left="4247" w:firstLine="6"/>
        <w:rPr>
          <w:sz w:val="4"/>
          <w:szCs w:val="4"/>
        </w:rPr>
      </w:pPr>
    </w:p>
    <w:p w:rsidR="000A10E3" w:rsidRPr="00761D5D" w:rsidRDefault="000A10E3" w:rsidP="0088669B">
      <w:pPr>
        <w:ind w:left="4245" w:firstLine="3"/>
        <w:rPr>
          <w:sz w:val="10"/>
          <w:szCs w:val="10"/>
        </w:rPr>
      </w:pPr>
    </w:p>
    <w:p w:rsidR="000A10E3" w:rsidRPr="00761D5D" w:rsidRDefault="000A10E3" w:rsidP="0088669B">
      <w:pPr>
        <w:ind w:left="4245" w:firstLine="3"/>
        <w:rPr>
          <w:sz w:val="10"/>
          <w:szCs w:val="10"/>
        </w:rPr>
      </w:pPr>
    </w:p>
    <w:p w:rsidR="000A10E3" w:rsidRPr="00761D5D" w:rsidRDefault="000A10E3" w:rsidP="0088669B">
      <w:pPr>
        <w:numPr>
          <w:ilvl w:val="0"/>
          <w:numId w:val="10"/>
        </w:numPr>
      </w:pPr>
      <w:r w:rsidRPr="00761D5D">
        <w:rPr>
          <w:b/>
        </w:rPr>
        <w:t>STATUS UCZESTNIKA PROJEKTU w chwili przystąpienia do projektu:</w:t>
      </w:r>
      <w:r w:rsidRPr="00761D5D">
        <w:t xml:space="preserve"> </w:t>
      </w:r>
    </w:p>
    <w:p w:rsidR="000A10E3" w:rsidRPr="00761D5D" w:rsidRDefault="000A10E3" w:rsidP="0088669B">
      <w:pPr>
        <w:ind w:left="1080"/>
      </w:pPr>
    </w:p>
    <w:p w:rsidR="000A10E3" w:rsidRPr="00761D5D" w:rsidRDefault="000A10E3" w:rsidP="0088669B">
      <w:pPr>
        <w:ind w:left="1080"/>
      </w:pPr>
    </w:p>
    <w:tbl>
      <w:tblPr>
        <w:tblW w:w="92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680"/>
        <w:gridCol w:w="397"/>
        <w:gridCol w:w="1134"/>
        <w:gridCol w:w="426"/>
        <w:gridCol w:w="992"/>
        <w:gridCol w:w="425"/>
        <w:gridCol w:w="2234"/>
      </w:tblGrid>
      <w:tr w:rsidR="000A10E3" w:rsidRPr="00761D5D" w:rsidTr="00502B44">
        <w:trPr>
          <w:trHeight w:val="495"/>
        </w:trPr>
        <w:tc>
          <w:tcPr>
            <w:tcW w:w="3680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4"/>
                <w:szCs w:val="4"/>
              </w:rPr>
            </w:pPr>
            <w:r w:rsidRPr="00761D5D">
              <w:t>Osoba należąca do mniejszości narodowej lub etnicznej, migrant, osoba obcego pochodzenia</w:t>
            </w:r>
            <w:r w:rsidRPr="00761D5D">
              <w:rPr>
                <w:vertAlign w:val="superscript"/>
              </w:rPr>
              <w:t>*</w:t>
            </w:r>
            <w:r w:rsidRPr="00761D5D">
              <w:t xml:space="preserve">: 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1134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Tak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Nie</w:t>
            </w:r>
          </w:p>
        </w:tc>
        <w:tc>
          <w:tcPr>
            <w:tcW w:w="425" w:type="dxa"/>
            <w:shd w:val="clear" w:color="auto" w:fill="FFFFFF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</w:p>
        </w:tc>
        <w:tc>
          <w:tcPr>
            <w:tcW w:w="2234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Odmawiam odpowiedzi</w:t>
            </w:r>
          </w:p>
        </w:tc>
      </w:tr>
      <w:tr w:rsidR="000A10E3" w:rsidRPr="00761D5D" w:rsidTr="00502B44">
        <w:trPr>
          <w:trHeight w:val="495"/>
        </w:trPr>
        <w:tc>
          <w:tcPr>
            <w:tcW w:w="3680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tabs>
                <w:tab w:val="left" w:pos="2220"/>
              </w:tabs>
              <w:rPr>
                <w:sz w:val="4"/>
                <w:szCs w:val="4"/>
              </w:rPr>
            </w:pPr>
            <w:r w:rsidRPr="00761D5D">
              <w:t>Status i/lub narodowość:</w:t>
            </w:r>
          </w:p>
        </w:tc>
        <w:tc>
          <w:tcPr>
            <w:tcW w:w="5608" w:type="dxa"/>
            <w:gridSpan w:val="6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</w:p>
        </w:tc>
      </w:tr>
      <w:tr w:rsidR="000A10E3" w:rsidRPr="00761D5D" w:rsidTr="00502B44">
        <w:trPr>
          <w:trHeight w:val="495"/>
        </w:trPr>
        <w:tc>
          <w:tcPr>
            <w:tcW w:w="3680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4"/>
                <w:szCs w:val="4"/>
              </w:rPr>
            </w:pPr>
            <w:r w:rsidRPr="00761D5D">
              <w:t xml:space="preserve">Osoba bezdomna lub dotknięta wykluczeniem z dostępu do mieszkań:        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1134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Tak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Nie</w:t>
            </w:r>
          </w:p>
        </w:tc>
        <w:tc>
          <w:tcPr>
            <w:tcW w:w="425" w:type="dxa"/>
            <w:shd w:val="clear" w:color="auto" w:fill="FFFFFF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</w:p>
        </w:tc>
        <w:tc>
          <w:tcPr>
            <w:tcW w:w="2234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</w:p>
        </w:tc>
      </w:tr>
      <w:tr w:rsidR="000A10E3" w:rsidRPr="00761D5D" w:rsidTr="00502B44">
        <w:trPr>
          <w:trHeight w:val="495"/>
        </w:trPr>
        <w:tc>
          <w:tcPr>
            <w:tcW w:w="3680" w:type="dxa"/>
            <w:shd w:val="clear" w:color="auto" w:fill="FFFFFF"/>
            <w:vAlign w:val="center"/>
          </w:tcPr>
          <w:p w:rsidR="000A10E3" w:rsidRPr="00761D5D" w:rsidRDefault="000A10E3" w:rsidP="00502B44">
            <w:r w:rsidRPr="00761D5D">
              <w:t>Osoba z niepełnosprawnościami</w:t>
            </w:r>
            <w:r w:rsidRPr="00761D5D">
              <w:rPr>
                <w:vertAlign w:val="superscript"/>
              </w:rPr>
              <w:t>*</w:t>
            </w:r>
            <w:r w:rsidRPr="00761D5D">
              <w:t xml:space="preserve">:    </w:t>
            </w:r>
          </w:p>
          <w:p w:rsidR="000A10E3" w:rsidRPr="00761D5D" w:rsidRDefault="000A10E3" w:rsidP="00502B44">
            <w:pPr>
              <w:rPr>
                <w:sz w:val="16"/>
                <w:szCs w:val="16"/>
              </w:rPr>
            </w:pPr>
            <w:r w:rsidRPr="00761D5D">
              <w:rPr>
                <w:sz w:val="16"/>
                <w:szCs w:val="16"/>
              </w:rPr>
              <w:t>(proszę podać rodzaj niepełnosprawności)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1134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Tak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Nie</w:t>
            </w:r>
          </w:p>
        </w:tc>
        <w:tc>
          <w:tcPr>
            <w:tcW w:w="425" w:type="dxa"/>
            <w:shd w:val="clear" w:color="auto" w:fill="FFFFFF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</w:p>
        </w:tc>
        <w:tc>
          <w:tcPr>
            <w:tcW w:w="2234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Odmawiam odpowiedzi</w:t>
            </w:r>
          </w:p>
        </w:tc>
      </w:tr>
      <w:tr w:rsidR="000A10E3" w:rsidRPr="00761D5D" w:rsidTr="00502B44">
        <w:trPr>
          <w:trHeight w:val="495"/>
        </w:trPr>
        <w:tc>
          <w:tcPr>
            <w:tcW w:w="3680" w:type="dxa"/>
            <w:shd w:val="clear" w:color="auto" w:fill="FFFFFF"/>
            <w:vAlign w:val="center"/>
          </w:tcPr>
          <w:p w:rsidR="000A10E3" w:rsidRPr="00761D5D" w:rsidRDefault="000A10E3" w:rsidP="00502B44">
            <w:r w:rsidRPr="00761D5D">
              <w:t>Osoba przebywająca w gospodarstwie domowym bez osób pracujących:</w:t>
            </w:r>
          </w:p>
          <w:p w:rsidR="000A10E3" w:rsidRPr="00761D5D" w:rsidRDefault="000A10E3" w:rsidP="00502B44">
            <w:r w:rsidRPr="00761D5D">
              <w:rPr>
                <w:i/>
                <w:sz w:val="21"/>
                <w:szCs w:val="21"/>
              </w:rPr>
              <w:t>w tym w gospodarstwie domowym z dziećmi pozostającymi na utrzymaniu</w:t>
            </w:r>
            <w:r w:rsidRPr="00761D5D">
              <w:rPr>
                <w:sz w:val="21"/>
                <w:szCs w:val="21"/>
              </w:rPr>
              <w:t>: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1134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Tak</w:t>
            </w:r>
          </w:p>
          <w:p w:rsidR="000A10E3" w:rsidRPr="00761D5D" w:rsidRDefault="000A10E3" w:rsidP="00502B44">
            <w:pPr>
              <w:rPr>
                <w:i/>
                <w:sz w:val="20"/>
                <w:szCs w:val="20"/>
              </w:rPr>
            </w:pPr>
            <w:r w:rsidRPr="00761D5D">
              <w:rPr>
                <w:i/>
                <w:sz w:val="20"/>
                <w:szCs w:val="20"/>
              </w:rPr>
              <w:t>Tak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Nie</w:t>
            </w:r>
          </w:p>
          <w:p w:rsidR="000A10E3" w:rsidRPr="00761D5D" w:rsidRDefault="000A10E3" w:rsidP="00502B44">
            <w:pPr>
              <w:rPr>
                <w:i/>
                <w:sz w:val="20"/>
                <w:szCs w:val="20"/>
              </w:rPr>
            </w:pPr>
            <w:r w:rsidRPr="00761D5D">
              <w:rPr>
                <w:i/>
                <w:sz w:val="20"/>
                <w:szCs w:val="20"/>
              </w:rPr>
              <w:t>Nie</w:t>
            </w:r>
          </w:p>
        </w:tc>
        <w:tc>
          <w:tcPr>
            <w:tcW w:w="425" w:type="dxa"/>
            <w:shd w:val="clear" w:color="auto" w:fill="FFFFFF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</w:p>
        </w:tc>
        <w:tc>
          <w:tcPr>
            <w:tcW w:w="2234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</w:p>
        </w:tc>
      </w:tr>
      <w:tr w:rsidR="000A10E3" w:rsidRPr="00761D5D" w:rsidTr="00502B44">
        <w:trPr>
          <w:trHeight w:val="495"/>
        </w:trPr>
        <w:tc>
          <w:tcPr>
            <w:tcW w:w="3680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jc w:val="both"/>
            </w:pPr>
            <w:r w:rsidRPr="00761D5D">
              <w:t xml:space="preserve">Osoba żyjąca w gospodarstwie składającym się z jednej osoby dorosłej i dzieci pozostających na utrzymaniu:    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1134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Tak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Nie</w:t>
            </w:r>
          </w:p>
        </w:tc>
        <w:tc>
          <w:tcPr>
            <w:tcW w:w="425" w:type="dxa"/>
            <w:shd w:val="clear" w:color="auto" w:fill="FFFFFF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</w:p>
        </w:tc>
        <w:tc>
          <w:tcPr>
            <w:tcW w:w="2234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</w:p>
        </w:tc>
      </w:tr>
      <w:tr w:rsidR="000A10E3" w:rsidRPr="00761D5D" w:rsidTr="00502B44">
        <w:trPr>
          <w:trHeight w:val="495"/>
        </w:trPr>
        <w:tc>
          <w:tcPr>
            <w:tcW w:w="3680" w:type="dxa"/>
            <w:shd w:val="clear" w:color="auto" w:fill="FFFFFF"/>
            <w:vAlign w:val="center"/>
          </w:tcPr>
          <w:p w:rsidR="000A10E3" w:rsidRDefault="000A10E3" w:rsidP="00406CEB"/>
          <w:p w:rsidR="000A10E3" w:rsidRPr="00761D5D" w:rsidRDefault="000A10E3" w:rsidP="00406CEB">
            <w:r w:rsidRPr="00761D5D">
              <w:t>Osoba w innej niekorzystnej sytuacji społecznej (inna niż powyższe)</w:t>
            </w:r>
            <w:r w:rsidRPr="00761D5D">
              <w:rPr>
                <w:vertAlign w:val="superscript"/>
              </w:rPr>
              <w:t>*</w:t>
            </w:r>
            <w:r w:rsidRPr="00761D5D">
              <w:t xml:space="preserve"> </w:t>
            </w:r>
          </w:p>
        </w:tc>
        <w:tc>
          <w:tcPr>
            <w:tcW w:w="397" w:type="dxa"/>
            <w:shd w:val="clear" w:color="auto" w:fill="FFFFFF"/>
            <w:vAlign w:val="center"/>
          </w:tcPr>
          <w:p w:rsidR="000A10E3" w:rsidRPr="00761D5D" w:rsidRDefault="000A10E3" w:rsidP="00502B44"/>
        </w:tc>
        <w:tc>
          <w:tcPr>
            <w:tcW w:w="1134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Tak</w:t>
            </w:r>
          </w:p>
        </w:tc>
        <w:tc>
          <w:tcPr>
            <w:tcW w:w="426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</w:p>
        </w:tc>
        <w:tc>
          <w:tcPr>
            <w:tcW w:w="992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Nie</w:t>
            </w:r>
          </w:p>
        </w:tc>
        <w:tc>
          <w:tcPr>
            <w:tcW w:w="425" w:type="dxa"/>
            <w:shd w:val="clear" w:color="auto" w:fill="FFFFFF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</w:p>
        </w:tc>
        <w:tc>
          <w:tcPr>
            <w:tcW w:w="2234" w:type="dxa"/>
            <w:shd w:val="clear" w:color="auto" w:fill="FFFFFF"/>
            <w:vAlign w:val="center"/>
          </w:tcPr>
          <w:p w:rsidR="000A10E3" w:rsidRPr="00761D5D" w:rsidRDefault="000A10E3" w:rsidP="00502B44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Odmawiam odpowiedzi</w:t>
            </w:r>
          </w:p>
        </w:tc>
      </w:tr>
    </w:tbl>
    <w:p w:rsidR="000A10E3" w:rsidRPr="00761D5D" w:rsidRDefault="000A10E3" w:rsidP="0088669B">
      <w:pPr>
        <w:rPr>
          <w:sz w:val="4"/>
          <w:szCs w:val="4"/>
          <w:vertAlign w:val="superscript"/>
        </w:rPr>
      </w:pPr>
    </w:p>
    <w:p w:rsidR="000A10E3" w:rsidRPr="00761D5D" w:rsidRDefault="000A10E3" w:rsidP="0088669B">
      <w:pPr>
        <w:rPr>
          <w:sz w:val="4"/>
          <w:szCs w:val="4"/>
          <w:vertAlign w:val="superscript"/>
        </w:rPr>
      </w:pPr>
    </w:p>
    <w:p w:rsidR="000A10E3" w:rsidRPr="00761D5D" w:rsidRDefault="000A10E3" w:rsidP="0088669B">
      <w:pPr>
        <w:rPr>
          <w:sz w:val="4"/>
          <w:szCs w:val="4"/>
          <w:vertAlign w:val="superscript"/>
        </w:rPr>
      </w:pPr>
    </w:p>
    <w:p w:rsidR="000A10E3" w:rsidRPr="00761D5D" w:rsidRDefault="000A10E3" w:rsidP="0088669B">
      <w:pPr>
        <w:rPr>
          <w:sz w:val="4"/>
          <w:szCs w:val="4"/>
          <w:vertAlign w:val="superscript"/>
        </w:rPr>
      </w:pPr>
    </w:p>
    <w:p w:rsidR="000A10E3" w:rsidRPr="00761D5D" w:rsidRDefault="000A10E3" w:rsidP="0088669B">
      <w:pPr>
        <w:rPr>
          <w:sz w:val="4"/>
          <w:szCs w:val="4"/>
          <w:vertAlign w:val="superscript"/>
        </w:rPr>
      </w:pPr>
    </w:p>
    <w:p w:rsidR="000A10E3" w:rsidRDefault="000A10E3" w:rsidP="0088669B">
      <w:pPr>
        <w:rPr>
          <w:sz w:val="20"/>
          <w:szCs w:val="20"/>
        </w:rPr>
      </w:pPr>
      <w:r w:rsidRPr="00761D5D">
        <w:rPr>
          <w:vertAlign w:val="superscript"/>
        </w:rPr>
        <w:t>*</w:t>
      </w:r>
      <w:r w:rsidRPr="00761D5D">
        <w:rPr>
          <w:sz w:val="20"/>
          <w:szCs w:val="20"/>
        </w:rPr>
        <w:t>dane wrażliwe – Uczestnik może odmówić ich podania</w:t>
      </w:r>
    </w:p>
    <w:p w:rsidR="000A10E3" w:rsidRPr="00761D5D" w:rsidRDefault="000A10E3" w:rsidP="0088669B"/>
    <w:p w:rsidR="000A10E3" w:rsidRPr="00761D5D" w:rsidRDefault="000A10E3" w:rsidP="0088669B">
      <w:pPr>
        <w:ind w:left="4245" w:firstLine="3"/>
        <w:rPr>
          <w:sz w:val="4"/>
          <w:szCs w:val="4"/>
        </w:rPr>
      </w:pPr>
    </w:p>
    <w:p w:rsidR="000A10E3" w:rsidRPr="00761D5D" w:rsidRDefault="000A10E3" w:rsidP="0088669B">
      <w:pPr>
        <w:numPr>
          <w:ilvl w:val="0"/>
          <w:numId w:val="10"/>
        </w:numPr>
        <w:jc w:val="both"/>
        <w:rPr>
          <w:b/>
        </w:rPr>
      </w:pPr>
      <w:r w:rsidRPr="00761D5D">
        <w:rPr>
          <w:b/>
        </w:rPr>
        <w:t>STATUS UCZESTNIKA</w:t>
      </w:r>
    </w:p>
    <w:p w:rsidR="000A10E3" w:rsidRPr="00761D5D" w:rsidRDefault="000A10E3" w:rsidP="0088669B">
      <w:pPr>
        <w:ind w:left="1080"/>
        <w:jc w:val="both"/>
        <w:rPr>
          <w:b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6"/>
        <w:gridCol w:w="425"/>
        <w:gridCol w:w="1579"/>
        <w:gridCol w:w="405"/>
        <w:gridCol w:w="1418"/>
        <w:gridCol w:w="417"/>
        <w:gridCol w:w="2134"/>
      </w:tblGrid>
      <w:tr w:rsidR="000A10E3" w:rsidRPr="00761D5D" w:rsidTr="00761D5D">
        <w:trPr>
          <w:trHeight w:val="555"/>
        </w:trPr>
        <w:tc>
          <w:tcPr>
            <w:tcW w:w="2836" w:type="dxa"/>
            <w:shd w:val="clear" w:color="auto" w:fill="D9D9D9"/>
            <w:vAlign w:val="center"/>
          </w:tcPr>
          <w:p w:rsidR="000A10E3" w:rsidRPr="00761D5D" w:rsidRDefault="000A10E3" w:rsidP="00502B44">
            <w:r w:rsidRPr="00761D5D">
              <w:t>Rodzaj umowy</w:t>
            </w:r>
          </w:p>
        </w:tc>
        <w:tc>
          <w:tcPr>
            <w:tcW w:w="425" w:type="dxa"/>
          </w:tcPr>
          <w:p w:rsidR="000A10E3" w:rsidRPr="00761D5D" w:rsidRDefault="000A10E3" w:rsidP="00502B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79" w:type="dxa"/>
          </w:tcPr>
          <w:p w:rsidR="000A10E3" w:rsidRPr="00761D5D" w:rsidRDefault="000A10E3" w:rsidP="00502B44">
            <w:pPr>
              <w:jc w:val="both"/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Dzieło</w:t>
            </w:r>
          </w:p>
        </w:tc>
        <w:tc>
          <w:tcPr>
            <w:tcW w:w="405" w:type="dxa"/>
          </w:tcPr>
          <w:p w:rsidR="000A10E3" w:rsidRPr="00761D5D" w:rsidRDefault="000A10E3" w:rsidP="00502B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A10E3" w:rsidRPr="00761D5D" w:rsidRDefault="000A10E3" w:rsidP="00502B44">
            <w:pPr>
              <w:jc w:val="both"/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Zlecenie</w:t>
            </w:r>
          </w:p>
        </w:tc>
        <w:tc>
          <w:tcPr>
            <w:tcW w:w="417" w:type="dxa"/>
          </w:tcPr>
          <w:p w:rsidR="000A10E3" w:rsidRPr="00761D5D" w:rsidRDefault="000A10E3" w:rsidP="00502B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34" w:type="dxa"/>
          </w:tcPr>
          <w:p w:rsidR="000A10E3" w:rsidRPr="00761D5D" w:rsidRDefault="000A10E3" w:rsidP="00502B44">
            <w:pPr>
              <w:jc w:val="both"/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O pracę</w:t>
            </w:r>
          </w:p>
        </w:tc>
      </w:tr>
      <w:tr w:rsidR="000A10E3" w:rsidRPr="00761D5D" w:rsidTr="00761D5D">
        <w:trPr>
          <w:trHeight w:val="599"/>
        </w:trPr>
        <w:tc>
          <w:tcPr>
            <w:tcW w:w="2836" w:type="dxa"/>
            <w:shd w:val="clear" w:color="auto" w:fill="D9D9D9"/>
            <w:vAlign w:val="center"/>
          </w:tcPr>
          <w:p w:rsidR="000A10E3" w:rsidRPr="00761D5D" w:rsidRDefault="000A10E3" w:rsidP="00502B44">
            <w:r w:rsidRPr="00761D5D">
              <w:t>Czas trwania umowy</w:t>
            </w:r>
          </w:p>
        </w:tc>
        <w:tc>
          <w:tcPr>
            <w:tcW w:w="425" w:type="dxa"/>
          </w:tcPr>
          <w:p w:rsidR="000A10E3" w:rsidRPr="00761D5D" w:rsidRDefault="000A10E3" w:rsidP="00502B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79" w:type="dxa"/>
          </w:tcPr>
          <w:p w:rsidR="000A10E3" w:rsidRPr="00761D5D" w:rsidRDefault="000A10E3" w:rsidP="00502B44">
            <w:pPr>
              <w:jc w:val="both"/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Poniżej               12 miesięcy</w:t>
            </w:r>
          </w:p>
        </w:tc>
        <w:tc>
          <w:tcPr>
            <w:tcW w:w="405" w:type="dxa"/>
          </w:tcPr>
          <w:p w:rsidR="000A10E3" w:rsidRPr="00761D5D" w:rsidRDefault="000A10E3" w:rsidP="00502B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18" w:type="dxa"/>
          </w:tcPr>
          <w:p w:rsidR="000A10E3" w:rsidRPr="00761D5D" w:rsidRDefault="000A10E3" w:rsidP="00502B44">
            <w:pPr>
              <w:jc w:val="both"/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12-24 miesiące</w:t>
            </w:r>
          </w:p>
        </w:tc>
        <w:tc>
          <w:tcPr>
            <w:tcW w:w="417" w:type="dxa"/>
          </w:tcPr>
          <w:p w:rsidR="000A10E3" w:rsidRPr="00761D5D" w:rsidRDefault="000A10E3" w:rsidP="00502B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34" w:type="dxa"/>
          </w:tcPr>
          <w:p w:rsidR="000A10E3" w:rsidRPr="00761D5D" w:rsidRDefault="000A10E3" w:rsidP="00502B44">
            <w:pPr>
              <w:jc w:val="both"/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Na czas nieokreślony</w:t>
            </w:r>
          </w:p>
        </w:tc>
      </w:tr>
      <w:tr w:rsidR="000A10E3" w:rsidRPr="00761D5D" w:rsidTr="00761D5D">
        <w:trPr>
          <w:trHeight w:val="599"/>
        </w:trPr>
        <w:tc>
          <w:tcPr>
            <w:tcW w:w="2836" w:type="dxa"/>
            <w:shd w:val="clear" w:color="auto" w:fill="D9D9D9"/>
            <w:vAlign w:val="center"/>
          </w:tcPr>
          <w:p w:rsidR="000A10E3" w:rsidRPr="00761D5D" w:rsidRDefault="000A10E3" w:rsidP="00502B44">
            <w:r w:rsidRPr="00761D5D">
              <w:t>Miejsce zatrudnienia</w:t>
            </w:r>
          </w:p>
        </w:tc>
        <w:tc>
          <w:tcPr>
            <w:tcW w:w="425" w:type="dxa"/>
          </w:tcPr>
          <w:p w:rsidR="000A10E3" w:rsidRPr="00761D5D" w:rsidRDefault="000A10E3" w:rsidP="00502B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3402" w:type="dxa"/>
            <w:gridSpan w:val="3"/>
          </w:tcPr>
          <w:p w:rsidR="000A10E3" w:rsidRPr="00761D5D" w:rsidRDefault="000A10E3" w:rsidP="00502B4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Wydział Pedagogiczny </w:t>
            </w:r>
            <w:r w:rsidRPr="00761D5D">
              <w:rPr>
                <w:sz w:val="20"/>
                <w:szCs w:val="20"/>
              </w:rPr>
              <w:t>i Artystyczny</w:t>
            </w:r>
          </w:p>
        </w:tc>
        <w:tc>
          <w:tcPr>
            <w:tcW w:w="417" w:type="dxa"/>
          </w:tcPr>
          <w:p w:rsidR="000A10E3" w:rsidRPr="00761D5D" w:rsidRDefault="000A10E3" w:rsidP="00502B4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2134" w:type="dxa"/>
          </w:tcPr>
          <w:p w:rsidR="000A10E3" w:rsidRPr="00761D5D" w:rsidRDefault="000A10E3" w:rsidP="00502B44">
            <w:pPr>
              <w:jc w:val="both"/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Wydział Humanistyczny</w:t>
            </w:r>
          </w:p>
        </w:tc>
      </w:tr>
    </w:tbl>
    <w:p w:rsidR="000A10E3" w:rsidRDefault="000A10E3" w:rsidP="0088669B">
      <w:pPr>
        <w:rPr>
          <w:b/>
          <w:u w:val="single"/>
        </w:rPr>
      </w:pPr>
    </w:p>
    <w:p w:rsidR="000A10E3" w:rsidRDefault="000A10E3" w:rsidP="0088669B">
      <w:pPr>
        <w:rPr>
          <w:b/>
          <w:u w:val="single"/>
        </w:rPr>
      </w:pPr>
    </w:p>
    <w:p w:rsidR="000A10E3" w:rsidRDefault="000A10E3" w:rsidP="0088669B">
      <w:pPr>
        <w:rPr>
          <w:b/>
          <w:u w:val="single"/>
        </w:rPr>
      </w:pPr>
    </w:p>
    <w:p w:rsidR="000A10E3" w:rsidRDefault="000A10E3" w:rsidP="0088669B">
      <w:pPr>
        <w:rPr>
          <w:b/>
          <w:u w:val="single"/>
        </w:rPr>
      </w:pPr>
    </w:p>
    <w:p w:rsidR="000A10E3" w:rsidRDefault="000A10E3" w:rsidP="0088669B">
      <w:pPr>
        <w:rPr>
          <w:b/>
          <w:u w:val="single"/>
        </w:rPr>
      </w:pPr>
    </w:p>
    <w:p w:rsidR="000A10E3" w:rsidRPr="00761D5D" w:rsidRDefault="000A10E3" w:rsidP="0088669B">
      <w:pPr>
        <w:rPr>
          <w:b/>
          <w:u w:val="single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836"/>
        <w:gridCol w:w="425"/>
        <w:gridCol w:w="5985"/>
      </w:tblGrid>
      <w:tr w:rsidR="000A10E3" w:rsidRPr="00761D5D" w:rsidTr="00F11301">
        <w:trPr>
          <w:trHeight w:val="308"/>
        </w:trPr>
        <w:tc>
          <w:tcPr>
            <w:tcW w:w="2836" w:type="dxa"/>
            <w:vMerge w:val="restart"/>
            <w:shd w:val="clear" w:color="auto" w:fill="D9D9D9"/>
          </w:tcPr>
          <w:p w:rsidR="000A10E3" w:rsidRPr="00F11301" w:rsidRDefault="000A10E3" w:rsidP="0088669B">
            <w:pPr>
              <w:rPr>
                <w:sz w:val="22"/>
                <w:szCs w:val="22"/>
              </w:rPr>
            </w:pPr>
          </w:p>
          <w:p w:rsidR="000A10E3" w:rsidRPr="00F11301" w:rsidRDefault="000A10E3" w:rsidP="0088669B">
            <w:pPr>
              <w:rPr>
                <w:sz w:val="22"/>
                <w:szCs w:val="22"/>
              </w:rPr>
            </w:pPr>
          </w:p>
          <w:p w:rsidR="000A10E3" w:rsidRPr="00F11301" w:rsidRDefault="000A10E3" w:rsidP="0088669B">
            <w:pPr>
              <w:rPr>
                <w:sz w:val="22"/>
                <w:szCs w:val="22"/>
              </w:rPr>
            </w:pPr>
          </w:p>
          <w:p w:rsidR="000A10E3" w:rsidRPr="00F11301" w:rsidRDefault="000A10E3" w:rsidP="0088669B">
            <w:pPr>
              <w:rPr>
                <w:sz w:val="22"/>
                <w:szCs w:val="22"/>
              </w:rPr>
            </w:pPr>
          </w:p>
          <w:p w:rsidR="000A10E3" w:rsidRPr="00F11301" w:rsidRDefault="000A10E3" w:rsidP="0088669B">
            <w:pPr>
              <w:rPr>
                <w:sz w:val="22"/>
                <w:szCs w:val="22"/>
              </w:rPr>
            </w:pPr>
          </w:p>
          <w:p w:rsidR="000A10E3" w:rsidRPr="00F11301" w:rsidRDefault="000A10E3" w:rsidP="0088669B">
            <w:pPr>
              <w:rPr>
                <w:sz w:val="22"/>
                <w:szCs w:val="22"/>
              </w:rPr>
            </w:pPr>
          </w:p>
          <w:p w:rsidR="000A10E3" w:rsidRPr="00F11301" w:rsidRDefault="000A10E3" w:rsidP="0088669B">
            <w:pPr>
              <w:rPr>
                <w:sz w:val="22"/>
                <w:szCs w:val="22"/>
              </w:rPr>
            </w:pPr>
            <w:r w:rsidRPr="00F11301">
              <w:rPr>
                <w:sz w:val="22"/>
                <w:szCs w:val="22"/>
              </w:rPr>
              <w:t>Proszę zaznaczyć interesujące Pana/Panią szkolenia/kursy w ramach projektu</w:t>
            </w:r>
          </w:p>
          <w:p w:rsidR="000A10E3" w:rsidRPr="00F11301" w:rsidRDefault="000A10E3" w:rsidP="007A48D9">
            <w:pPr>
              <w:rPr>
                <w:sz w:val="22"/>
                <w:szCs w:val="22"/>
              </w:rPr>
            </w:pPr>
          </w:p>
          <w:p w:rsidR="000A10E3" w:rsidRPr="00F11301" w:rsidRDefault="000A10E3" w:rsidP="007A48D9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0A10E3" w:rsidRPr="00F11301" w:rsidRDefault="000A10E3" w:rsidP="0088669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5985" w:type="dxa"/>
          </w:tcPr>
          <w:p w:rsidR="000A10E3" w:rsidRPr="00F11301" w:rsidRDefault="000A10E3" w:rsidP="0088669B">
            <w:pPr>
              <w:rPr>
                <w:sz w:val="20"/>
                <w:szCs w:val="20"/>
              </w:rPr>
            </w:pPr>
            <w:r w:rsidRPr="00F11301">
              <w:rPr>
                <w:sz w:val="20"/>
                <w:szCs w:val="20"/>
              </w:rPr>
              <w:t>Coaching i mentoring w pracy pedagoga</w:t>
            </w:r>
          </w:p>
        </w:tc>
      </w:tr>
      <w:tr w:rsidR="000A10E3" w:rsidRPr="00761D5D" w:rsidTr="00F11301">
        <w:trPr>
          <w:trHeight w:val="308"/>
        </w:trPr>
        <w:tc>
          <w:tcPr>
            <w:tcW w:w="2836" w:type="dxa"/>
            <w:vMerge/>
            <w:shd w:val="clear" w:color="auto" w:fill="D9D9D9"/>
          </w:tcPr>
          <w:p w:rsidR="000A10E3" w:rsidRPr="00F11301" w:rsidRDefault="000A10E3" w:rsidP="0088669B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0A10E3" w:rsidRPr="00F11301" w:rsidRDefault="000A10E3" w:rsidP="0088669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5985" w:type="dxa"/>
          </w:tcPr>
          <w:p w:rsidR="000A10E3" w:rsidRPr="00F11301" w:rsidRDefault="000A10E3" w:rsidP="007A48D9">
            <w:pPr>
              <w:rPr>
                <w:sz w:val="20"/>
                <w:szCs w:val="20"/>
              </w:rPr>
            </w:pPr>
            <w:r w:rsidRPr="00F11301">
              <w:rPr>
                <w:sz w:val="20"/>
                <w:szCs w:val="20"/>
              </w:rPr>
              <w:t>Kurs tutorski I stopnia</w:t>
            </w:r>
          </w:p>
        </w:tc>
      </w:tr>
      <w:tr w:rsidR="000A10E3" w:rsidRPr="00761D5D" w:rsidTr="00F11301">
        <w:trPr>
          <w:trHeight w:val="301"/>
        </w:trPr>
        <w:tc>
          <w:tcPr>
            <w:tcW w:w="2836" w:type="dxa"/>
            <w:vMerge/>
            <w:shd w:val="clear" w:color="auto" w:fill="D9D9D9"/>
          </w:tcPr>
          <w:p w:rsidR="000A10E3" w:rsidRPr="00F11301" w:rsidRDefault="000A10E3" w:rsidP="007A48D9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0A10E3" w:rsidRPr="00F11301" w:rsidRDefault="000A10E3" w:rsidP="0088669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5985" w:type="dxa"/>
          </w:tcPr>
          <w:p w:rsidR="000A10E3" w:rsidRPr="00F11301" w:rsidRDefault="000A10E3" w:rsidP="007A48D9">
            <w:pPr>
              <w:rPr>
                <w:sz w:val="20"/>
                <w:szCs w:val="20"/>
              </w:rPr>
            </w:pPr>
            <w:r w:rsidRPr="00F11301">
              <w:rPr>
                <w:sz w:val="20"/>
                <w:szCs w:val="20"/>
              </w:rPr>
              <w:t>Inspiruj, porywaj, fasynuj</w:t>
            </w:r>
          </w:p>
        </w:tc>
      </w:tr>
      <w:tr w:rsidR="000A10E3" w:rsidRPr="00761D5D" w:rsidTr="00F11301">
        <w:trPr>
          <w:trHeight w:val="301"/>
        </w:trPr>
        <w:tc>
          <w:tcPr>
            <w:tcW w:w="2836" w:type="dxa"/>
            <w:vMerge/>
            <w:shd w:val="clear" w:color="auto" w:fill="D9D9D9"/>
          </w:tcPr>
          <w:p w:rsidR="000A10E3" w:rsidRPr="00F11301" w:rsidRDefault="000A10E3" w:rsidP="007A48D9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0A10E3" w:rsidRPr="00F11301" w:rsidRDefault="000A10E3" w:rsidP="0088669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5985" w:type="dxa"/>
          </w:tcPr>
          <w:p w:rsidR="000A10E3" w:rsidRPr="00F11301" w:rsidRDefault="000A10E3" w:rsidP="007A48D9">
            <w:pPr>
              <w:rPr>
                <w:sz w:val="20"/>
                <w:szCs w:val="20"/>
              </w:rPr>
            </w:pPr>
            <w:r w:rsidRPr="00F11301">
              <w:rPr>
                <w:sz w:val="20"/>
                <w:szCs w:val="20"/>
              </w:rPr>
              <w:t>Pamięć i kreatywność</w:t>
            </w:r>
          </w:p>
        </w:tc>
      </w:tr>
      <w:tr w:rsidR="000A10E3" w:rsidRPr="00761D5D" w:rsidTr="00F11301">
        <w:trPr>
          <w:trHeight w:val="301"/>
        </w:trPr>
        <w:tc>
          <w:tcPr>
            <w:tcW w:w="2836" w:type="dxa"/>
            <w:vMerge/>
            <w:shd w:val="clear" w:color="auto" w:fill="D9D9D9"/>
          </w:tcPr>
          <w:p w:rsidR="000A10E3" w:rsidRPr="00F11301" w:rsidRDefault="000A10E3" w:rsidP="007A48D9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0A10E3" w:rsidRPr="00F11301" w:rsidRDefault="000A10E3" w:rsidP="0088669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5985" w:type="dxa"/>
          </w:tcPr>
          <w:p w:rsidR="000A10E3" w:rsidRPr="00F11301" w:rsidRDefault="000A10E3" w:rsidP="007A48D9">
            <w:pPr>
              <w:rPr>
                <w:sz w:val="20"/>
                <w:szCs w:val="20"/>
              </w:rPr>
            </w:pPr>
            <w:r w:rsidRPr="00F11301">
              <w:rPr>
                <w:sz w:val="20"/>
                <w:szCs w:val="20"/>
              </w:rPr>
              <w:t>Myślenie krytyczne i narzędzia TOC</w:t>
            </w:r>
          </w:p>
        </w:tc>
      </w:tr>
      <w:tr w:rsidR="000A10E3" w:rsidRPr="00761D5D" w:rsidTr="00F11301">
        <w:trPr>
          <w:trHeight w:val="301"/>
        </w:trPr>
        <w:tc>
          <w:tcPr>
            <w:tcW w:w="2836" w:type="dxa"/>
            <w:vMerge/>
            <w:shd w:val="clear" w:color="auto" w:fill="D9D9D9"/>
          </w:tcPr>
          <w:p w:rsidR="000A10E3" w:rsidRPr="00F11301" w:rsidRDefault="000A10E3" w:rsidP="007A48D9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0A10E3" w:rsidRPr="00F11301" w:rsidRDefault="000A10E3" w:rsidP="0088669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5985" w:type="dxa"/>
          </w:tcPr>
          <w:p w:rsidR="000A10E3" w:rsidRPr="00F11301" w:rsidRDefault="000A10E3" w:rsidP="007A48D9">
            <w:pPr>
              <w:rPr>
                <w:sz w:val="20"/>
                <w:szCs w:val="20"/>
              </w:rPr>
            </w:pPr>
            <w:r w:rsidRPr="00F11301">
              <w:rPr>
                <w:sz w:val="20"/>
                <w:szCs w:val="20"/>
              </w:rPr>
              <w:t>Metoda Obrazkowego Testu Zawodów M. Achtnicha</w:t>
            </w:r>
          </w:p>
        </w:tc>
      </w:tr>
      <w:tr w:rsidR="000A10E3" w:rsidRPr="00761D5D" w:rsidTr="00F11301">
        <w:trPr>
          <w:trHeight w:val="301"/>
        </w:trPr>
        <w:tc>
          <w:tcPr>
            <w:tcW w:w="2836" w:type="dxa"/>
            <w:vMerge/>
            <w:shd w:val="clear" w:color="auto" w:fill="D9D9D9"/>
          </w:tcPr>
          <w:p w:rsidR="000A10E3" w:rsidRPr="00F11301" w:rsidRDefault="000A10E3" w:rsidP="007A48D9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0A10E3" w:rsidRPr="00F11301" w:rsidRDefault="000A10E3" w:rsidP="0088669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5985" w:type="dxa"/>
          </w:tcPr>
          <w:p w:rsidR="000A10E3" w:rsidRPr="00F11301" w:rsidRDefault="000A10E3" w:rsidP="007A48D9">
            <w:pPr>
              <w:rPr>
                <w:sz w:val="20"/>
                <w:szCs w:val="20"/>
              </w:rPr>
            </w:pPr>
            <w:r w:rsidRPr="00F11301">
              <w:rPr>
                <w:sz w:val="20"/>
                <w:szCs w:val="20"/>
              </w:rPr>
              <w:t>Obrazkowy Test Zawodów M. Achtnicha dla zaawansowanych</w:t>
            </w:r>
          </w:p>
        </w:tc>
      </w:tr>
      <w:tr w:rsidR="000A10E3" w:rsidRPr="00761D5D" w:rsidTr="00F11301">
        <w:trPr>
          <w:trHeight w:val="301"/>
        </w:trPr>
        <w:tc>
          <w:tcPr>
            <w:tcW w:w="2836" w:type="dxa"/>
            <w:vMerge/>
            <w:shd w:val="clear" w:color="auto" w:fill="D9D9D9"/>
          </w:tcPr>
          <w:p w:rsidR="000A10E3" w:rsidRPr="00F11301" w:rsidRDefault="000A10E3" w:rsidP="007A48D9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0A10E3" w:rsidRPr="00F11301" w:rsidRDefault="000A10E3" w:rsidP="0088669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5985" w:type="dxa"/>
          </w:tcPr>
          <w:p w:rsidR="000A10E3" w:rsidRPr="00F11301" w:rsidRDefault="000A10E3" w:rsidP="007A48D9">
            <w:pPr>
              <w:rPr>
                <w:sz w:val="20"/>
                <w:szCs w:val="20"/>
              </w:rPr>
            </w:pPr>
            <w:r w:rsidRPr="00F11301">
              <w:rPr>
                <w:sz w:val="20"/>
                <w:szCs w:val="20"/>
              </w:rPr>
              <w:t>Twórcze myślenie z wykorzystaniem metod TRIZ I stopnia</w:t>
            </w:r>
          </w:p>
        </w:tc>
      </w:tr>
      <w:tr w:rsidR="000A10E3" w:rsidRPr="00761D5D" w:rsidTr="00F11301">
        <w:trPr>
          <w:trHeight w:val="301"/>
        </w:trPr>
        <w:tc>
          <w:tcPr>
            <w:tcW w:w="2836" w:type="dxa"/>
            <w:vMerge/>
            <w:shd w:val="clear" w:color="auto" w:fill="D9D9D9"/>
          </w:tcPr>
          <w:p w:rsidR="000A10E3" w:rsidRPr="00F11301" w:rsidRDefault="000A10E3" w:rsidP="007A48D9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0A10E3" w:rsidRPr="00F11301" w:rsidRDefault="000A10E3" w:rsidP="0088669B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5985" w:type="dxa"/>
          </w:tcPr>
          <w:p w:rsidR="000A10E3" w:rsidRPr="00F11301" w:rsidRDefault="000A10E3" w:rsidP="007A48D9">
            <w:pPr>
              <w:rPr>
                <w:sz w:val="20"/>
                <w:szCs w:val="20"/>
              </w:rPr>
            </w:pPr>
            <w:r w:rsidRPr="00F11301">
              <w:rPr>
                <w:sz w:val="20"/>
                <w:szCs w:val="20"/>
              </w:rPr>
              <w:t>Tworzenie multimedialnych prezentacji, wykorzystanie technik 3D</w:t>
            </w:r>
          </w:p>
        </w:tc>
      </w:tr>
      <w:tr w:rsidR="000A10E3" w:rsidRPr="00761D5D" w:rsidTr="00F11301">
        <w:trPr>
          <w:trHeight w:val="308"/>
        </w:trPr>
        <w:tc>
          <w:tcPr>
            <w:tcW w:w="2836" w:type="dxa"/>
            <w:vMerge/>
            <w:shd w:val="clear" w:color="auto" w:fill="D9D9D9"/>
          </w:tcPr>
          <w:p w:rsidR="000A10E3" w:rsidRPr="00F11301" w:rsidRDefault="000A10E3" w:rsidP="007A48D9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0A10E3" w:rsidRPr="00F11301" w:rsidRDefault="000A10E3" w:rsidP="007A48D9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5985" w:type="dxa"/>
          </w:tcPr>
          <w:p w:rsidR="000A10E3" w:rsidRPr="00F11301" w:rsidRDefault="000A10E3" w:rsidP="007A48D9">
            <w:pPr>
              <w:rPr>
                <w:sz w:val="20"/>
                <w:szCs w:val="20"/>
              </w:rPr>
            </w:pPr>
            <w:r w:rsidRPr="00F11301">
              <w:rPr>
                <w:sz w:val="20"/>
                <w:szCs w:val="20"/>
              </w:rPr>
              <w:t>STATISTICA-kurs podstawowy</w:t>
            </w:r>
          </w:p>
        </w:tc>
      </w:tr>
      <w:tr w:rsidR="000A10E3" w:rsidRPr="00761D5D" w:rsidTr="00F11301">
        <w:trPr>
          <w:trHeight w:val="301"/>
        </w:trPr>
        <w:tc>
          <w:tcPr>
            <w:tcW w:w="2836" w:type="dxa"/>
            <w:vMerge/>
            <w:shd w:val="clear" w:color="auto" w:fill="D9D9D9"/>
          </w:tcPr>
          <w:p w:rsidR="000A10E3" w:rsidRPr="00F11301" w:rsidRDefault="000A10E3" w:rsidP="007A48D9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0A10E3" w:rsidRPr="00F11301" w:rsidRDefault="000A10E3" w:rsidP="007A48D9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5985" w:type="dxa"/>
          </w:tcPr>
          <w:p w:rsidR="000A10E3" w:rsidRPr="00F11301" w:rsidRDefault="000A10E3" w:rsidP="007A48D9">
            <w:pPr>
              <w:rPr>
                <w:sz w:val="20"/>
                <w:szCs w:val="20"/>
              </w:rPr>
            </w:pPr>
            <w:r w:rsidRPr="00F11301">
              <w:rPr>
                <w:sz w:val="20"/>
                <w:szCs w:val="20"/>
              </w:rPr>
              <w:t>Praktyczne zastosowanie technik regresyjnych w STATISTICA</w:t>
            </w:r>
          </w:p>
        </w:tc>
      </w:tr>
      <w:tr w:rsidR="000A10E3" w:rsidRPr="00761D5D" w:rsidTr="00F11301">
        <w:trPr>
          <w:trHeight w:val="301"/>
        </w:trPr>
        <w:tc>
          <w:tcPr>
            <w:tcW w:w="2836" w:type="dxa"/>
            <w:vMerge/>
            <w:shd w:val="clear" w:color="auto" w:fill="D9D9D9"/>
          </w:tcPr>
          <w:p w:rsidR="000A10E3" w:rsidRPr="00F11301" w:rsidRDefault="000A10E3" w:rsidP="007A48D9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0A10E3" w:rsidRPr="00F11301" w:rsidRDefault="000A10E3" w:rsidP="007A48D9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5985" w:type="dxa"/>
          </w:tcPr>
          <w:p w:rsidR="000A10E3" w:rsidRPr="00F11301" w:rsidRDefault="000A10E3" w:rsidP="007A48D9">
            <w:pPr>
              <w:rPr>
                <w:sz w:val="20"/>
                <w:szCs w:val="20"/>
              </w:rPr>
            </w:pPr>
            <w:r w:rsidRPr="00F11301">
              <w:rPr>
                <w:sz w:val="20"/>
                <w:szCs w:val="20"/>
              </w:rPr>
              <w:t>STATISTICA analizy wielowymiarowe</w:t>
            </w:r>
          </w:p>
        </w:tc>
      </w:tr>
      <w:tr w:rsidR="000A10E3" w:rsidRPr="00761D5D" w:rsidTr="00F11301">
        <w:trPr>
          <w:trHeight w:val="301"/>
        </w:trPr>
        <w:tc>
          <w:tcPr>
            <w:tcW w:w="2836" w:type="dxa"/>
            <w:vMerge/>
            <w:shd w:val="clear" w:color="auto" w:fill="D9D9D9"/>
          </w:tcPr>
          <w:p w:rsidR="000A10E3" w:rsidRPr="00F11301" w:rsidRDefault="000A10E3" w:rsidP="007A48D9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0A10E3" w:rsidRPr="00F11301" w:rsidRDefault="000A10E3" w:rsidP="007A48D9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5985" w:type="dxa"/>
          </w:tcPr>
          <w:p w:rsidR="000A10E3" w:rsidRPr="00F11301" w:rsidRDefault="000A10E3" w:rsidP="007A48D9">
            <w:pPr>
              <w:rPr>
                <w:sz w:val="20"/>
                <w:szCs w:val="20"/>
              </w:rPr>
            </w:pPr>
            <w:r w:rsidRPr="00F11301">
              <w:rPr>
                <w:sz w:val="20"/>
                <w:szCs w:val="20"/>
              </w:rPr>
              <w:t>Academic Teaching Excellence</w:t>
            </w:r>
          </w:p>
        </w:tc>
      </w:tr>
      <w:tr w:rsidR="000A10E3" w:rsidRPr="00761D5D" w:rsidTr="00F11301">
        <w:trPr>
          <w:trHeight w:val="301"/>
        </w:trPr>
        <w:tc>
          <w:tcPr>
            <w:tcW w:w="2836" w:type="dxa"/>
            <w:vMerge/>
            <w:shd w:val="clear" w:color="auto" w:fill="D9D9D9"/>
          </w:tcPr>
          <w:p w:rsidR="000A10E3" w:rsidRPr="00F11301" w:rsidRDefault="000A10E3" w:rsidP="007A48D9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0A10E3" w:rsidRPr="00F11301" w:rsidRDefault="000A10E3" w:rsidP="007A48D9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5985" w:type="dxa"/>
          </w:tcPr>
          <w:p w:rsidR="000A10E3" w:rsidRPr="00F11301" w:rsidRDefault="000A10E3" w:rsidP="007A48D9">
            <w:pPr>
              <w:rPr>
                <w:sz w:val="20"/>
                <w:szCs w:val="20"/>
              </w:rPr>
            </w:pPr>
            <w:r w:rsidRPr="00F11301">
              <w:rPr>
                <w:sz w:val="20"/>
                <w:szCs w:val="20"/>
              </w:rPr>
              <w:t>Kurs terapeutyczny-Terapia metodą Instrumental Enrichment</w:t>
            </w:r>
          </w:p>
        </w:tc>
      </w:tr>
      <w:tr w:rsidR="000A10E3" w:rsidRPr="00761D5D" w:rsidTr="00F11301">
        <w:trPr>
          <w:trHeight w:val="301"/>
        </w:trPr>
        <w:tc>
          <w:tcPr>
            <w:tcW w:w="2836" w:type="dxa"/>
            <w:vMerge/>
            <w:shd w:val="clear" w:color="auto" w:fill="D9D9D9"/>
          </w:tcPr>
          <w:p w:rsidR="000A10E3" w:rsidRPr="00F11301" w:rsidRDefault="000A10E3" w:rsidP="007A48D9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0A10E3" w:rsidRPr="00F11301" w:rsidRDefault="000A10E3" w:rsidP="007A48D9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5985" w:type="dxa"/>
          </w:tcPr>
          <w:p w:rsidR="000A10E3" w:rsidRPr="00F11301" w:rsidRDefault="000A10E3" w:rsidP="007A48D9">
            <w:pPr>
              <w:rPr>
                <w:sz w:val="20"/>
                <w:szCs w:val="20"/>
              </w:rPr>
            </w:pPr>
            <w:r w:rsidRPr="00F11301">
              <w:rPr>
                <w:sz w:val="20"/>
                <w:szCs w:val="20"/>
              </w:rPr>
              <w:t>Szkolenie Superwizja w pracy socjalnej/pedagoga/psychologa</w:t>
            </w:r>
          </w:p>
        </w:tc>
      </w:tr>
      <w:tr w:rsidR="000A10E3" w:rsidRPr="00761D5D" w:rsidTr="00F11301">
        <w:trPr>
          <w:trHeight w:val="301"/>
        </w:trPr>
        <w:tc>
          <w:tcPr>
            <w:tcW w:w="2836" w:type="dxa"/>
            <w:vMerge/>
            <w:shd w:val="clear" w:color="auto" w:fill="D9D9D9"/>
          </w:tcPr>
          <w:p w:rsidR="000A10E3" w:rsidRPr="00F11301" w:rsidRDefault="000A10E3" w:rsidP="007A48D9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</w:tcPr>
          <w:p w:rsidR="000A10E3" w:rsidRPr="00F11301" w:rsidRDefault="000A10E3" w:rsidP="007A48D9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5985" w:type="dxa"/>
          </w:tcPr>
          <w:p w:rsidR="000A10E3" w:rsidRPr="00F11301" w:rsidRDefault="000A10E3" w:rsidP="007A48D9">
            <w:pPr>
              <w:rPr>
                <w:sz w:val="20"/>
                <w:szCs w:val="20"/>
              </w:rPr>
            </w:pPr>
            <w:r w:rsidRPr="00F11301">
              <w:rPr>
                <w:sz w:val="20"/>
                <w:szCs w:val="20"/>
              </w:rPr>
              <w:t>Kurs English Medium Instruction (EMI) Uniwersytet Oksfordzki</w:t>
            </w:r>
          </w:p>
        </w:tc>
      </w:tr>
    </w:tbl>
    <w:p w:rsidR="000A10E3" w:rsidRPr="00761D5D" w:rsidRDefault="000A10E3" w:rsidP="0088669B">
      <w:pPr>
        <w:rPr>
          <w:b/>
          <w:u w:val="single"/>
        </w:rPr>
      </w:pPr>
    </w:p>
    <w:p w:rsidR="000A10E3" w:rsidRPr="00761D5D" w:rsidRDefault="000A10E3" w:rsidP="0088669B">
      <w:pPr>
        <w:numPr>
          <w:ilvl w:val="0"/>
          <w:numId w:val="10"/>
        </w:numPr>
        <w:spacing w:line="480" w:lineRule="auto"/>
        <w:jc w:val="both"/>
      </w:pPr>
      <w:r w:rsidRPr="00761D5D">
        <w:rPr>
          <w:b/>
        </w:rPr>
        <w:t>WSKAŹNIKI REKRUTACJI DO PROJEKTU</w:t>
      </w:r>
    </w:p>
    <w:tbl>
      <w:tblPr>
        <w:tblpPr w:leftFromText="141" w:rightFromText="141" w:vertAnchor="text" w:tblpX="108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3081"/>
        <w:gridCol w:w="4536"/>
        <w:gridCol w:w="1350"/>
      </w:tblGrid>
      <w:tr w:rsidR="000A10E3" w:rsidRPr="00761D5D" w:rsidTr="00761D5D">
        <w:tc>
          <w:tcPr>
            <w:tcW w:w="3081" w:type="dxa"/>
            <w:shd w:val="clear" w:color="auto" w:fill="D9D9D9"/>
          </w:tcPr>
          <w:p w:rsidR="000A10E3" w:rsidRPr="00761D5D" w:rsidRDefault="000A10E3" w:rsidP="00761D5D">
            <w:pPr>
              <w:spacing w:line="480" w:lineRule="auto"/>
              <w:jc w:val="center"/>
              <w:rPr>
                <w:b/>
              </w:rPr>
            </w:pPr>
            <w:r w:rsidRPr="00761D5D">
              <w:rPr>
                <w:b/>
              </w:rPr>
              <w:t>Kryteria rekrutacji</w:t>
            </w:r>
          </w:p>
        </w:tc>
        <w:tc>
          <w:tcPr>
            <w:tcW w:w="5886" w:type="dxa"/>
            <w:gridSpan w:val="2"/>
            <w:shd w:val="clear" w:color="auto" w:fill="D9D9D9"/>
          </w:tcPr>
          <w:p w:rsidR="000A10E3" w:rsidRPr="00761D5D" w:rsidRDefault="000A10E3" w:rsidP="00761D5D">
            <w:pPr>
              <w:jc w:val="center"/>
              <w:rPr>
                <w:b/>
              </w:rPr>
            </w:pPr>
            <w:r w:rsidRPr="00761D5D">
              <w:rPr>
                <w:b/>
              </w:rPr>
              <w:t xml:space="preserve">Proszę wstawić znak „X” </w:t>
            </w:r>
          </w:p>
          <w:p w:rsidR="000A10E3" w:rsidRPr="00761D5D" w:rsidRDefault="000A10E3" w:rsidP="00761D5D">
            <w:pPr>
              <w:jc w:val="center"/>
              <w:rPr>
                <w:b/>
              </w:rPr>
            </w:pPr>
            <w:r w:rsidRPr="00761D5D">
              <w:rPr>
                <w:b/>
              </w:rPr>
              <w:t>oraz dołączyć dokumenty/kserokopie potwierdzające spełnienie kryteriów rekrutacji</w:t>
            </w:r>
          </w:p>
        </w:tc>
      </w:tr>
      <w:tr w:rsidR="000A10E3" w:rsidRPr="00761D5D" w:rsidTr="00761D5D">
        <w:trPr>
          <w:trHeight w:val="583"/>
        </w:trPr>
        <w:tc>
          <w:tcPr>
            <w:tcW w:w="3081" w:type="dxa"/>
            <w:vMerge w:val="restart"/>
          </w:tcPr>
          <w:p w:rsidR="000A10E3" w:rsidRPr="00761D5D" w:rsidRDefault="000A10E3" w:rsidP="00761D5D">
            <w:pPr>
              <w:rPr>
                <w:b/>
              </w:rPr>
            </w:pPr>
            <w:r w:rsidRPr="00761D5D">
              <w:rPr>
                <w:b/>
              </w:rPr>
              <w:t>Dodatkowa działalność na Uczelni</w:t>
            </w:r>
          </w:p>
        </w:tc>
        <w:tc>
          <w:tcPr>
            <w:tcW w:w="4536" w:type="dxa"/>
            <w:vAlign w:val="center"/>
          </w:tcPr>
          <w:p w:rsidR="000A10E3" w:rsidRPr="00761D5D" w:rsidRDefault="000A10E3" w:rsidP="00761D5D">
            <w:pPr>
              <w:pStyle w:val="ListParagraph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Opiekun jednego koła naukowego</w:t>
            </w:r>
          </w:p>
        </w:tc>
        <w:tc>
          <w:tcPr>
            <w:tcW w:w="1350" w:type="dxa"/>
          </w:tcPr>
          <w:p w:rsidR="000A10E3" w:rsidRPr="00761D5D" w:rsidRDefault="000A10E3" w:rsidP="00761D5D">
            <w:pPr>
              <w:spacing w:line="480" w:lineRule="auto"/>
              <w:jc w:val="both"/>
            </w:pPr>
          </w:p>
        </w:tc>
      </w:tr>
      <w:tr w:rsidR="000A10E3" w:rsidRPr="00761D5D" w:rsidTr="00761D5D">
        <w:trPr>
          <w:trHeight w:val="549"/>
        </w:trPr>
        <w:tc>
          <w:tcPr>
            <w:tcW w:w="3081" w:type="dxa"/>
            <w:vMerge/>
          </w:tcPr>
          <w:p w:rsidR="000A10E3" w:rsidRPr="00761D5D" w:rsidRDefault="000A10E3" w:rsidP="00761D5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0A10E3" w:rsidRPr="00761D5D" w:rsidRDefault="000A10E3" w:rsidP="00761D5D">
            <w:pPr>
              <w:pStyle w:val="ListParagraph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Opiekun kilku kół naukowych</w:t>
            </w:r>
          </w:p>
        </w:tc>
        <w:tc>
          <w:tcPr>
            <w:tcW w:w="1350" w:type="dxa"/>
          </w:tcPr>
          <w:p w:rsidR="000A10E3" w:rsidRPr="00761D5D" w:rsidRDefault="000A10E3" w:rsidP="00761D5D">
            <w:pPr>
              <w:spacing w:line="480" w:lineRule="auto"/>
              <w:jc w:val="both"/>
            </w:pPr>
          </w:p>
        </w:tc>
      </w:tr>
      <w:tr w:rsidR="000A10E3" w:rsidRPr="00761D5D" w:rsidTr="00761D5D">
        <w:trPr>
          <w:trHeight w:val="514"/>
        </w:trPr>
        <w:tc>
          <w:tcPr>
            <w:tcW w:w="3081" w:type="dxa"/>
            <w:vMerge/>
          </w:tcPr>
          <w:p w:rsidR="000A10E3" w:rsidRPr="00761D5D" w:rsidRDefault="000A10E3" w:rsidP="00761D5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0A10E3" w:rsidRPr="00761D5D" w:rsidRDefault="000A10E3" w:rsidP="00761D5D">
            <w:pPr>
              <w:pStyle w:val="ListParagraph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Opiekun roku</w:t>
            </w:r>
          </w:p>
        </w:tc>
        <w:tc>
          <w:tcPr>
            <w:tcW w:w="1350" w:type="dxa"/>
          </w:tcPr>
          <w:p w:rsidR="000A10E3" w:rsidRPr="00761D5D" w:rsidRDefault="000A10E3" w:rsidP="00761D5D">
            <w:pPr>
              <w:spacing w:line="480" w:lineRule="auto"/>
              <w:jc w:val="both"/>
            </w:pPr>
          </w:p>
        </w:tc>
      </w:tr>
      <w:tr w:rsidR="000A10E3" w:rsidRPr="00761D5D" w:rsidTr="00761D5D">
        <w:trPr>
          <w:trHeight w:val="514"/>
        </w:trPr>
        <w:tc>
          <w:tcPr>
            <w:tcW w:w="3081" w:type="dxa"/>
            <w:vMerge/>
          </w:tcPr>
          <w:p w:rsidR="000A10E3" w:rsidRPr="00761D5D" w:rsidRDefault="000A10E3" w:rsidP="00761D5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0A10E3" w:rsidRDefault="000A10E3" w:rsidP="00761D5D">
            <w:pPr>
              <w:pStyle w:val="ListParagraph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Członek Rady Wydziału/Senatu/Komisji</w:t>
            </w:r>
          </w:p>
        </w:tc>
        <w:tc>
          <w:tcPr>
            <w:tcW w:w="1350" w:type="dxa"/>
          </w:tcPr>
          <w:p w:rsidR="000A10E3" w:rsidRPr="00761D5D" w:rsidRDefault="000A10E3" w:rsidP="00761D5D">
            <w:pPr>
              <w:spacing w:line="480" w:lineRule="auto"/>
              <w:jc w:val="both"/>
            </w:pPr>
          </w:p>
        </w:tc>
      </w:tr>
      <w:tr w:rsidR="000A10E3" w:rsidRPr="00761D5D" w:rsidTr="00761D5D">
        <w:trPr>
          <w:trHeight w:val="514"/>
        </w:trPr>
        <w:tc>
          <w:tcPr>
            <w:tcW w:w="3081" w:type="dxa"/>
            <w:vMerge/>
          </w:tcPr>
          <w:p w:rsidR="000A10E3" w:rsidRPr="00761D5D" w:rsidRDefault="000A10E3" w:rsidP="00761D5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0A10E3" w:rsidRDefault="000A10E3" w:rsidP="00761D5D">
            <w:pPr>
              <w:pStyle w:val="ListParagraph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Inne:</w:t>
            </w:r>
          </w:p>
        </w:tc>
        <w:tc>
          <w:tcPr>
            <w:tcW w:w="1350" w:type="dxa"/>
          </w:tcPr>
          <w:p w:rsidR="000A10E3" w:rsidRPr="00761D5D" w:rsidRDefault="000A10E3" w:rsidP="00761D5D">
            <w:pPr>
              <w:spacing w:line="480" w:lineRule="auto"/>
              <w:jc w:val="both"/>
            </w:pPr>
          </w:p>
        </w:tc>
      </w:tr>
      <w:tr w:rsidR="000A10E3" w:rsidRPr="00761D5D" w:rsidTr="00761D5D">
        <w:trPr>
          <w:trHeight w:val="535"/>
        </w:trPr>
        <w:tc>
          <w:tcPr>
            <w:tcW w:w="3081" w:type="dxa"/>
            <w:vMerge w:val="restart"/>
          </w:tcPr>
          <w:p w:rsidR="000A10E3" w:rsidRPr="00761D5D" w:rsidRDefault="000A10E3" w:rsidP="00761D5D">
            <w:pPr>
              <w:rPr>
                <w:b/>
              </w:rPr>
            </w:pPr>
            <w:r w:rsidRPr="00761D5D">
              <w:rPr>
                <w:b/>
              </w:rPr>
              <w:t>Ilość prowadzonych przedmiotów w ramach  których wykorzystane zostaną uzyskane kompetencje</w:t>
            </w:r>
          </w:p>
        </w:tc>
        <w:tc>
          <w:tcPr>
            <w:tcW w:w="4536" w:type="dxa"/>
            <w:vAlign w:val="center"/>
          </w:tcPr>
          <w:p w:rsidR="000A10E3" w:rsidRPr="00761D5D" w:rsidRDefault="000A10E3" w:rsidP="00761D5D">
            <w:pPr>
              <w:pStyle w:val="ListParagraph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1 przedmiot</w:t>
            </w:r>
          </w:p>
        </w:tc>
        <w:tc>
          <w:tcPr>
            <w:tcW w:w="1350" w:type="dxa"/>
          </w:tcPr>
          <w:p w:rsidR="000A10E3" w:rsidRPr="00761D5D" w:rsidRDefault="000A10E3" w:rsidP="00761D5D">
            <w:pPr>
              <w:spacing w:line="480" w:lineRule="auto"/>
              <w:jc w:val="both"/>
            </w:pPr>
          </w:p>
        </w:tc>
      </w:tr>
      <w:tr w:rsidR="000A10E3" w:rsidRPr="00761D5D" w:rsidTr="00761D5D">
        <w:trPr>
          <w:trHeight w:val="643"/>
        </w:trPr>
        <w:tc>
          <w:tcPr>
            <w:tcW w:w="3081" w:type="dxa"/>
            <w:vMerge/>
          </w:tcPr>
          <w:p w:rsidR="000A10E3" w:rsidRPr="00761D5D" w:rsidRDefault="000A10E3" w:rsidP="00761D5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0A10E3" w:rsidRPr="00761D5D" w:rsidRDefault="000A10E3" w:rsidP="00761D5D">
            <w:pPr>
              <w:pStyle w:val="ListParagraph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2 przedmioty</w:t>
            </w:r>
          </w:p>
        </w:tc>
        <w:tc>
          <w:tcPr>
            <w:tcW w:w="1350" w:type="dxa"/>
          </w:tcPr>
          <w:p w:rsidR="000A10E3" w:rsidRPr="00761D5D" w:rsidRDefault="000A10E3" w:rsidP="00761D5D">
            <w:pPr>
              <w:spacing w:line="480" w:lineRule="auto"/>
              <w:jc w:val="both"/>
            </w:pPr>
          </w:p>
        </w:tc>
      </w:tr>
      <w:tr w:rsidR="000A10E3" w:rsidRPr="00761D5D" w:rsidTr="00761D5D">
        <w:trPr>
          <w:trHeight w:val="117"/>
        </w:trPr>
        <w:tc>
          <w:tcPr>
            <w:tcW w:w="3081" w:type="dxa"/>
            <w:vMerge/>
          </w:tcPr>
          <w:p w:rsidR="000A10E3" w:rsidRPr="00761D5D" w:rsidRDefault="000A10E3" w:rsidP="00761D5D">
            <w:pPr>
              <w:rPr>
                <w:sz w:val="20"/>
                <w:szCs w:val="20"/>
              </w:rPr>
            </w:pPr>
          </w:p>
        </w:tc>
        <w:tc>
          <w:tcPr>
            <w:tcW w:w="4536" w:type="dxa"/>
            <w:vAlign w:val="center"/>
          </w:tcPr>
          <w:p w:rsidR="000A10E3" w:rsidRPr="00761D5D" w:rsidRDefault="000A10E3" w:rsidP="00761D5D">
            <w:pPr>
              <w:pStyle w:val="ListParagraph"/>
              <w:autoSpaceDE w:val="0"/>
              <w:autoSpaceDN w:val="0"/>
              <w:adjustRightInd w:val="0"/>
              <w:ind w:left="0"/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3 przedmioty i więcej</w:t>
            </w:r>
          </w:p>
        </w:tc>
        <w:tc>
          <w:tcPr>
            <w:tcW w:w="1350" w:type="dxa"/>
          </w:tcPr>
          <w:p w:rsidR="000A10E3" w:rsidRPr="00761D5D" w:rsidRDefault="000A10E3" w:rsidP="00761D5D">
            <w:pPr>
              <w:spacing w:line="480" w:lineRule="auto"/>
              <w:jc w:val="both"/>
              <w:rPr>
                <w:sz w:val="20"/>
                <w:szCs w:val="20"/>
              </w:rPr>
            </w:pPr>
          </w:p>
        </w:tc>
      </w:tr>
      <w:tr w:rsidR="000A10E3" w:rsidRPr="00761D5D" w:rsidTr="00761D5D">
        <w:trPr>
          <w:trHeight w:val="117"/>
        </w:trPr>
        <w:tc>
          <w:tcPr>
            <w:tcW w:w="3081" w:type="dxa"/>
          </w:tcPr>
          <w:p w:rsidR="000A10E3" w:rsidRPr="00761D5D" w:rsidRDefault="000A10E3" w:rsidP="00761D5D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Stopień niepełnosprawności</w:t>
            </w:r>
          </w:p>
        </w:tc>
        <w:tc>
          <w:tcPr>
            <w:tcW w:w="4536" w:type="dxa"/>
            <w:vAlign w:val="center"/>
          </w:tcPr>
          <w:p w:rsidR="000A10E3" w:rsidRPr="00761D5D" w:rsidRDefault="000A10E3" w:rsidP="00761D5D">
            <w:pPr>
              <w:rPr>
                <w:sz w:val="20"/>
                <w:szCs w:val="20"/>
              </w:rPr>
            </w:pPr>
            <w:r w:rsidRPr="00761D5D">
              <w:rPr>
                <w:sz w:val="20"/>
                <w:szCs w:val="20"/>
              </w:rPr>
              <w:t>Orzeczenie o stopniu niepełnosprawności</w:t>
            </w:r>
          </w:p>
        </w:tc>
        <w:tc>
          <w:tcPr>
            <w:tcW w:w="1350" w:type="dxa"/>
          </w:tcPr>
          <w:p w:rsidR="000A10E3" w:rsidRPr="00761D5D" w:rsidRDefault="000A10E3" w:rsidP="00761D5D">
            <w:pPr>
              <w:spacing w:line="480" w:lineRule="auto"/>
              <w:jc w:val="both"/>
              <w:rPr>
                <w:sz w:val="20"/>
                <w:szCs w:val="20"/>
              </w:rPr>
            </w:pPr>
          </w:p>
        </w:tc>
      </w:tr>
    </w:tbl>
    <w:p w:rsidR="000A10E3" w:rsidRDefault="000A10E3" w:rsidP="0088669B">
      <w:pPr>
        <w:rPr>
          <w:b/>
          <w:u w:val="single"/>
        </w:rPr>
      </w:pPr>
    </w:p>
    <w:p w:rsidR="000A10E3" w:rsidRDefault="000A10E3" w:rsidP="0088669B">
      <w:pPr>
        <w:rPr>
          <w:b/>
          <w:u w:val="single"/>
        </w:rPr>
      </w:pPr>
    </w:p>
    <w:p w:rsidR="000A10E3" w:rsidRDefault="000A10E3" w:rsidP="0088669B">
      <w:pPr>
        <w:rPr>
          <w:b/>
          <w:u w:val="single"/>
        </w:rPr>
      </w:pPr>
    </w:p>
    <w:p w:rsidR="000A10E3" w:rsidRDefault="000A10E3" w:rsidP="0088669B">
      <w:pPr>
        <w:rPr>
          <w:b/>
          <w:u w:val="single"/>
        </w:rPr>
      </w:pPr>
    </w:p>
    <w:p w:rsidR="000A10E3" w:rsidRDefault="000A10E3" w:rsidP="0088669B">
      <w:pPr>
        <w:rPr>
          <w:b/>
          <w:u w:val="single"/>
        </w:rPr>
      </w:pPr>
    </w:p>
    <w:p w:rsidR="000A10E3" w:rsidRDefault="000A10E3" w:rsidP="0088669B">
      <w:pPr>
        <w:rPr>
          <w:b/>
          <w:u w:val="single"/>
        </w:rPr>
      </w:pPr>
    </w:p>
    <w:p w:rsidR="000A10E3" w:rsidRDefault="000A10E3" w:rsidP="0088669B">
      <w:pPr>
        <w:rPr>
          <w:b/>
          <w:u w:val="single"/>
        </w:rPr>
      </w:pPr>
    </w:p>
    <w:p w:rsidR="000A10E3" w:rsidRDefault="000A10E3" w:rsidP="0088669B">
      <w:pPr>
        <w:rPr>
          <w:b/>
          <w:u w:val="single"/>
        </w:rPr>
      </w:pPr>
    </w:p>
    <w:p w:rsidR="000A10E3" w:rsidRDefault="000A10E3" w:rsidP="0088669B">
      <w:pPr>
        <w:rPr>
          <w:b/>
          <w:u w:val="single"/>
        </w:rPr>
      </w:pPr>
    </w:p>
    <w:p w:rsidR="000A10E3" w:rsidRDefault="000A10E3" w:rsidP="0088669B">
      <w:pPr>
        <w:rPr>
          <w:b/>
          <w:u w:val="single"/>
        </w:rPr>
      </w:pPr>
    </w:p>
    <w:p w:rsidR="000A10E3" w:rsidRPr="00761D5D" w:rsidRDefault="000A10E3" w:rsidP="0088669B">
      <w:pPr>
        <w:rPr>
          <w:b/>
          <w:u w:val="single"/>
        </w:rPr>
      </w:pPr>
    </w:p>
    <w:p w:rsidR="000A10E3" w:rsidRPr="00761D5D" w:rsidRDefault="000A10E3" w:rsidP="0088669B">
      <w:pPr>
        <w:numPr>
          <w:ilvl w:val="0"/>
          <w:numId w:val="11"/>
        </w:numPr>
        <w:jc w:val="both"/>
      </w:pPr>
      <w:r w:rsidRPr="00761D5D">
        <w:t xml:space="preserve">Ja niżej podpisany/a ______________________________ zgłaszam swoje uczestnictwo </w:t>
      </w:r>
      <w:r w:rsidRPr="00761D5D">
        <w:br/>
        <w:t>w projekcie „Nowa Era Kształcenia” nr POWR.03.04.00-00-D078/16, realizowanym przez Uniwersytet Jana Kochanowskiego w Kielcach.</w:t>
      </w:r>
    </w:p>
    <w:p w:rsidR="000A10E3" w:rsidRPr="00761D5D" w:rsidRDefault="000A10E3" w:rsidP="0088669B">
      <w:pPr>
        <w:numPr>
          <w:ilvl w:val="0"/>
          <w:numId w:val="11"/>
        </w:numPr>
        <w:jc w:val="both"/>
      </w:pPr>
      <w:r w:rsidRPr="00761D5D">
        <w:t>Oświadczam, że zapoznałem się z Regulaminem projektu i spełniam określone w nim kryteria kwalifikowalności uprawniającej do udziału w projekcie.</w:t>
      </w:r>
    </w:p>
    <w:p w:rsidR="000A10E3" w:rsidRPr="00761D5D" w:rsidRDefault="000A10E3" w:rsidP="0088669B">
      <w:pPr>
        <w:numPr>
          <w:ilvl w:val="0"/>
          <w:numId w:val="11"/>
        </w:numPr>
        <w:jc w:val="both"/>
      </w:pPr>
      <w:r w:rsidRPr="00761D5D">
        <w:t>Oświadczam, że zostałem/am poinformowany/a o współfinansowaniu projektu przez Unię Europejską w ramach środków Europejskiego Funduszu Społecznego.</w:t>
      </w:r>
    </w:p>
    <w:p w:rsidR="000A10E3" w:rsidRPr="00761D5D" w:rsidRDefault="000A10E3" w:rsidP="0088669B">
      <w:pPr>
        <w:numPr>
          <w:ilvl w:val="0"/>
          <w:numId w:val="11"/>
        </w:numPr>
        <w:jc w:val="both"/>
      </w:pPr>
      <w:r w:rsidRPr="00761D5D">
        <w:t>Wyrażam zgodę na przetwarzanie przez Uniwersytet Jana Kochanowskiego w Kielcach moich danych osobowych zawartych w powyższym formularzu do celów rekrutacji do projektu pn.: „Nowa Era Kształcenia ” zgodnie z Ustawą z dnia 29 sierpnia 1997 r. o ochronie danych osobowych (tj. z 2014 r. Dz. U. poz. 1182 z późn. Zm.). Jednocześnie oświadczam, że jestem świadomy/a faktu, iż przysługuje mi prawo wglądu do podanych danych osobowych oraz ich poprawiania.</w:t>
      </w:r>
    </w:p>
    <w:p w:rsidR="000A10E3" w:rsidRPr="00761D5D" w:rsidRDefault="000A10E3" w:rsidP="0088669B">
      <w:pPr>
        <w:numPr>
          <w:ilvl w:val="0"/>
          <w:numId w:val="11"/>
        </w:numPr>
        <w:jc w:val="both"/>
      </w:pPr>
      <w:r w:rsidRPr="00761D5D">
        <w:t>Zostałem/am uprzedzony/a o odpowiedzialności karnej zgodnie z art. 233 Kodeksu Karnego za złożenie nieprawdziwego oświadczenia lub zatajenie prawdy. Niniejszym oświadczam, że dane zawarte w niniejszym formularzu są zgodne z prawdą.</w:t>
      </w:r>
    </w:p>
    <w:p w:rsidR="000A10E3" w:rsidRPr="00761D5D" w:rsidRDefault="000A10E3" w:rsidP="0088669B">
      <w:pPr>
        <w:ind w:left="720"/>
        <w:jc w:val="both"/>
      </w:pPr>
    </w:p>
    <w:p w:rsidR="000A10E3" w:rsidRPr="00761D5D" w:rsidRDefault="000A10E3" w:rsidP="0088669B">
      <w:pPr>
        <w:pStyle w:val="NoSpacing"/>
        <w:rPr>
          <w:rFonts w:ascii="Times New Roman" w:hAnsi="Times New Roman"/>
          <w:sz w:val="24"/>
          <w:szCs w:val="24"/>
          <w:lang w:eastAsia="pl-PL"/>
        </w:rPr>
      </w:pPr>
    </w:p>
    <w:p w:rsidR="000A10E3" w:rsidRPr="00761D5D" w:rsidRDefault="000A10E3" w:rsidP="0088669B">
      <w:pPr>
        <w:rPr>
          <w:b/>
          <w:u w:val="single"/>
        </w:rPr>
      </w:pPr>
    </w:p>
    <w:p w:rsidR="000A10E3" w:rsidRPr="00761D5D" w:rsidRDefault="000A10E3" w:rsidP="0088669B">
      <w:pPr>
        <w:ind w:left="360"/>
        <w:jc w:val="both"/>
      </w:pPr>
    </w:p>
    <w:p w:rsidR="000A10E3" w:rsidRPr="00F408C5" w:rsidRDefault="000A10E3" w:rsidP="00F408C5">
      <w:pPr>
        <w:ind w:right="-568"/>
      </w:pPr>
      <w:r w:rsidRPr="00761D5D">
        <w:t xml:space="preserve">Kielce, dnia </w:t>
      </w:r>
      <w:r w:rsidRPr="00761D5D">
        <w:rPr>
          <w:sz w:val="20"/>
          <w:szCs w:val="20"/>
        </w:rPr>
        <w:t>………………………………</w:t>
      </w:r>
      <w:r>
        <w:t xml:space="preserve"> r.                        </w:t>
      </w:r>
      <w:r>
        <w:rPr>
          <w:sz w:val="20"/>
          <w:szCs w:val="20"/>
        </w:rPr>
        <w:t>…………………….…………………….</w:t>
      </w:r>
      <w:r w:rsidRPr="00761D5D">
        <w:t xml:space="preserve">     </w:t>
      </w:r>
      <w:r w:rsidRPr="00761D5D">
        <w:tab/>
      </w:r>
      <w:r w:rsidRPr="00761D5D">
        <w:tab/>
      </w:r>
      <w:r w:rsidRPr="00761D5D">
        <w:tab/>
      </w:r>
      <w:r w:rsidRPr="00761D5D">
        <w:tab/>
      </w:r>
      <w:r w:rsidRPr="00761D5D">
        <w:tab/>
      </w:r>
      <w:r w:rsidRPr="00761D5D">
        <w:tab/>
      </w:r>
      <w:r w:rsidRPr="00761D5D">
        <w:tab/>
      </w:r>
      <w:r>
        <w:t xml:space="preserve">                          </w:t>
      </w:r>
      <w:r w:rsidRPr="00761D5D">
        <w:rPr>
          <w:sz w:val="20"/>
          <w:szCs w:val="20"/>
        </w:rPr>
        <w:t>(czytelny podpis uczestnika)</w:t>
      </w:r>
    </w:p>
    <w:p w:rsidR="000A10E3" w:rsidRPr="00761D5D" w:rsidRDefault="000A10E3" w:rsidP="0088669B">
      <w:pPr>
        <w:ind w:firstLine="708"/>
        <w:rPr>
          <w:sz w:val="20"/>
          <w:szCs w:val="20"/>
        </w:rPr>
      </w:pPr>
    </w:p>
    <w:p w:rsidR="000A10E3" w:rsidRPr="00761D5D" w:rsidRDefault="000A10E3" w:rsidP="0088669B">
      <w:pPr>
        <w:tabs>
          <w:tab w:val="left" w:pos="3780"/>
        </w:tabs>
        <w:jc w:val="right"/>
        <w:rPr>
          <w:iCs/>
          <w:sz w:val="20"/>
          <w:szCs w:val="20"/>
        </w:rPr>
      </w:pPr>
    </w:p>
    <w:p w:rsidR="000A10E3" w:rsidRPr="00761D5D" w:rsidRDefault="000A10E3" w:rsidP="0088669B">
      <w:pPr>
        <w:tabs>
          <w:tab w:val="left" w:pos="3780"/>
        </w:tabs>
        <w:jc w:val="right"/>
        <w:rPr>
          <w:iCs/>
          <w:sz w:val="20"/>
          <w:szCs w:val="20"/>
        </w:rPr>
      </w:pPr>
    </w:p>
    <w:p w:rsidR="000A10E3" w:rsidRPr="00761D5D" w:rsidRDefault="000A10E3" w:rsidP="00F43DC0">
      <w:pPr>
        <w:ind w:right="-568"/>
      </w:pPr>
    </w:p>
    <w:p w:rsidR="000A10E3" w:rsidRPr="00761D5D" w:rsidRDefault="000A10E3" w:rsidP="0088669B">
      <w:pPr>
        <w:ind w:firstLine="708"/>
        <w:rPr>
          <w:sz w:val="20"/>
          <w:szCs w:val="20"/>
        </w:rPr>
      </w:pPr>
    </w:p>
    <w:p w:rsidR="000A10E3" w:rsidRPr="00761D5D" w:rsidRDefault="000A10E3" w:rsidP="00734AD5">
      <w:pPr>
        <w:tabs>
          <w:tab w:val="left" w:pos="567"/>
          <w:tab w:val="left" w:pos="709"/>
        </w:tabs>
      </w:pPr>
    </w:p>
    <w:sectPr w:rsidR="000A10E3" w:rsidRPr="00761D5D" w:rsidSect="003E7FCB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A10E3" w:rsidRDefault="000A10E3" w:rsidP="00DE05C3">
      <w:r>
        <w:separator/>
      </w:r>
    </w:p>
  </w:endnote>
  <w:endnote w:type="continuationSeparator" w:id="0">
    <w:p w:rsidR="000A10E3" w:rsidRDefault="000A10E3" w:rsidP="00DE05C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0E3" w:rsidRDefault="000A10E3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0E3" w:rsidRDefault="000A10E3" w:rsidP="00734AD5">
    <w:pPr>
      <w:pStyle w:val="Footer"/>
      <w:tabs>
        <w:tab w:val="left" w:pos="851"/>
      </w:tabs>
    </w:pPr>
    <w:r>
      <w:rPr>
        <w:noProof/>
      </w:rPr>
      <w:pict>
        <v:group id="Grupa 21" o:spid="_x0000_s2053" style="position:absolute;margin-left:-76.1pt;margin-top:-8.55pt;width:603.55pt;height:8.25pt;z-index:251656192" coordorigin=",-305" coordsize="76650,15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">
          <v:rect id="Prostokąt 22" o:spid="_x0000_s2054" style="position:absolute;top:-305;width:76650;height:156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RgsMA&#10;AADbAAAADwAAAGRycy9kb3ducmV2LnhtbESPQYvCMBSE74L/ITzBm6b2IKUaRQRBFhR0RfT2bJ5t&#10;sXkpTdZWf/1mYcHjMDPfMPNlZyrxpMaVlhVMxhEI4szqknMFp+/NKAHhPLLGyjIpeJGD5aLfm2Oq&#10;bcsHeh59LgKEXYoKCu/rVEqXFWTQjW1NHLy7bQz6IJtc6gbbADeVjKNoKg2WHBYKrGldUPY4/hgF&#10;03a3v0/O9uwu2c283fUrSR6o1HDQrWYgPHX+E/5vb7WCOIa/L+EHyM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yQRgsMAAADbAAAADwAAAAAAAAAAAAAAAACYAgAAZHJzL2Rv&#10;d25yZXYueG1sUEsFBgAAAAAEAAQA9QAAAIgDAAAAAA==&#10;" fillcolor="#d9620d" stroked="f" strokeweight="2pt">
            <v:textbox>
              <w:txbxContent>
                <w:p w:rsidR="000A10E3" w:rsidRPr="0035403E" w:rsidRDefault="000A10E3" w:rsidP="0035403E">
                  <w:pPr>
                    <w:jc w:val="center"/>
                    <w:rPr>
                      <w:b/>
                    </w:rPr>
                  </w:pPr>
                </w:p>
              </w:txbxContent>
            </v:textbox>
          </v:rect>
          <v:rect id="Prostokąt 23" o:spid="_x0000_s2055" style="position:absolute;left:687;top:-304;width:14249;height:1566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duT0sIA&#10;AADbAAAADwAAAGRycy9kb3ducmV2LnhtbESPQYvCMBSE7wv+h/AEb2uiguxWo4gi6GFRq+z50Tzb&#10;0ualNFHrv98Iwh6HmfmGmS87W4s7tb50rGE0VCCIM2dKzjVcztvPLxA+IBusHZOGJ3lYLnofc0yM&#10;e/CJ7mnIRYSwT1BDEUKTSOmzgiz6oWuIo3d1rcUQZZtL0+Ijwm0tx0pNpcWS40KBDa0Lyqr0ZjVc&#10;D78/1aZMz83lWJ1UdjSk9t9aD/rdagYiUBf+w+/2zmgYT+D1Jf4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25PSwgAAANsAAAAPAAAAAAAAAAAAAAAAAJgCAABkcnMvZG93&#10;bnJldi54bWxQSwUGAAAAAAQABAD1AAAAhwMAAAAA&#10;" fillcolor="#ee7f00" stroked="f" strokeweight="2pt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19" o:spid="_x0000_s2056" type="#_x0000_t202" style="position:absolute;margin-left:41.45pt;margin-top:3.3pt;width:479.9pt;height:39.1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" stroked="f" strokeweight=".5pt">
          <v:textbox>
            <w:txbxContent>
              <w:p w:rsidR="000A10E3" w:rsidRPr="00416356" w:rsidRDefault="000A10E3" w:rsidP="00D96FDE">
                <w:pPr>
                  <w:jc w:val="center"/>
                  <w:rPr>
                    <w:b/>
                    <w:i/>
                    <w:sz w:val="28"/>
                    <w:szCs w:val="28"/>
                  </w:rPr>
                </w:pPr>
                <w:r w:rsidRPr="00416356">
                  <w:rPr>
                    <w:b/>
                    <w:i/>
                    <w:sz w:val="28"/>
                    <w:szCs w:val="28"/>
                  </w:rPr>
                  <w:t>NOWA ERA KSZTAŁCENIA</w:t>
                </w:r>
              </w:p>
            </w:txbxContent>
          </v:textbox>
        </v:shape>
      </w:pict>
    </w:r>
    <w:r>
      <w:rPr>
        <w:noProof/>
      </w:rPr>
      <w:pict>
        <v:shape id="Pole tekstowe 20" o:spid="_x0000_s2057" type="#_x0000_t202" style="position:absolute;margin-left:-48.8pt;margin-top:3.3pt;width:90.2pt;height:35.9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stroked="f" strokeweight=".5pt">
          <v:textbox>
            <w:txbxContent>
              <w:p w:rsidR="000A10E3" w:rsidRPr="00324F0A" w:rsidRDefault="000A10E3" w:rsidP="00324F0A">
                <w:pPr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POWER</w:t>
                </w:r>
              </w:p>
              <w:p w:rsidR="000A10E3" w:rsidRPr="00324F0A" w:rsidRDefault="000A10E3" w:rsidP="00324F0A">
                <w:pPr>
                  <w:jc w:val="right"/>
                  <w:rPr>
                    <w:b/>
                  </w:rPr>
                </w:pPr>
                <w:r w:rsidRPr="00324F0A">
                  <w:rPr>
                    <w:b/>
                  </w:rPr>
                  <w:t>2014–2020</w:t>
                </w:r>
              </w:p>
            </w:txbxContent>
          </v:textbox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0E3" w:rsidRDefault="000A10E3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A10E3" w:rsidRDefault="000A10E3" w:rsidP="00DE05C3">
      <w:r>
        <w:separator/>
      </w:r>
    </w:p>
  </w:footnote>
  <w:footnote w:type="continuationSeparator" w:id="0">
    <w:p w:rsidR="000A10E3" w:rsidRDefault="000A10E3" w:rsidP="00DE05C3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0E3" w:rsidRDefault="000A10E3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0E3" w:rsidRDefault="000A10E3" w:rsidP="00366D31">
    <w:pPr>
      <w:pStyle w:val="Header"/>
      <w:tabs>
        <w:tab w:val="clear" w:pos="9072"/>
        <w:tab w:val="right" w:pos="9070"/>
      </w:tabs>
    </w:pPr>
    <w:r>
      <w:rPr>
        <w:noProof/>
      </w:rPr>
      <w:pict>
        <v:group id="Grupa 6" o:spid="_x0000_s2049" style="position:absolute;margin-left:0;margin-top:0;width:454.5pt;height:49.5pt;z-index:-251657216" coordsize="57721,62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B//ZUEsDBAoAAAAA&#10;AAAAIQCQKtc3uTMAALkzAAAVAAAAZHJzL21lZGlhL2ltYWdlMi5qcGVn/9j/4AAQSkZJRgABAQEA&#10;3ADcAAD/2wBDAAIBAQIBAQICAgICAgICAwUDAwMDAwYEBAMFBwYHBwcGBwcICQsJCAgKCAcHCg0K&#10;CgsMDAwMBwkODw0MDgsMDAz/2wBDAQICAgMDAwYDAwYMCAcIDAwMDAwMDAwMDAwMDAwMDAwMDAwM&#10;DAwMDAwMDAwMDAwMDAwMDAwMDAwMDAwMDAwMDAz/wAARCACXAU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ICQoLDA0ODxAR&#10;EhMUFRYXGBgZGhscHR4fICEiIyQlJicoKSorKywtLi8wMTIzNDU2Nzg5Ojs8PT4/QEFCQ0RFRkdI&#10;SUpLTE1OT1BQUVJTVFVWV1hZWltcXV5fYGFiY2RlZmdoaWprbG1ub3BxcnN0dXZ3eHl6e3x9fn+A&#10;gYKDhIaHiImKi4yNjo+QkZKTlJWWl5iZmpucnZ6foKGio6SlpqeoqaqrrK2ur7CxsrO0tre4ubq7&#10;vL2+v8DBwsPExcbHyMnKy8zNzs/Q0dLT1NbX2Nna29zd3t/g4eLj5OXm5+jp6uvs7e7v8P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3o/P//////////////////////////////////&#10;/////+nS6f////////////////////////////////////////zo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Xh9v//////////////////////////////////////9a6Qrvb/////////////////////////&#10;////////////4ZBpkOL/////////////////////////////////////9a6Qrvb/////////////&#10;//////////////////////////bh9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77ukw///////////////////////////////////////v3ZPf9D/////////////////&#10;///////////////////gmk8AW7v///////////////////////////////////G2eU9Jd8r/////&#10;/////////////////////////////+vSxauWr/L/////////////////////////////////////&#10;//fn+f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Gr6upqKmqrbG4wMva6///////&#10;//////////////////+iX1dUU1RVV1tfZm98j6jD3e////////////////////+zTAsGAwAAAAAA&#10;ABVFdKLN+//////////////////////QbhIAAAAAAA8zWYGq1P3////////////////////////t&#10;jjUABRoyTWuNstj/////////////////////////////sFQ8UWiCnr3g////////////////////&#10;////////////146Dn7fS8P///////////////////////////////////93W9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+7s7e/y9vr/////&#10;////////////////////////////uZqYmZyhpq20vsrh////////////////////////////oldK&#10;TFFXXWh9lrnj////////////////////////////s1cAGjVQbo2v0/r/////////////////////&#10;////////zm9AX3uZt9j7////////////////////////////////7p+Fp8Ph////////////////&#10;/////////////////////+TR7v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3" o:spid="_x0000_s2050" type="#_x0000_t75" style="position:absolute;left:25527;top:1333;width:6572;height:409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">
            <v:imagedata r:id="rId1" o:title=""/>
            <v:path arrowok="t"/>
          </v:shape>
          <v:shape id="Obraz 2" o:spid="_x0000_s2051" type="#_x0000_t75" style="position:absolute;width:13335;height:628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">
            <v:imagedata r:id="rId2" o:title=""/>
            <v:path arrowok="t"/>
          </v:shape>
          <v:shape id="Obraz 5" o:spid="_x0000_s2052" type="#_x0000_t75" style="position:absolute;left:38671;top:476;width:19050;height:5620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">
            <v:imagedata r:id="rId3" o:title=""/>
            <v:path arrowok="t"/>
          </v:shape>
        </v:group>
      </w:pict>
    </w:r>
    <w:r>
      <w:tab/>
    </w:r>
    <w:r>
      <w:tab/>
    </w:r>
  </w:p>
  <w:p w:rsidR="000A10E3" w:rsidRDefault="000A10E3" w:rsidP="00F11301">
    <w:pPr>
      <w:pStyle w:val="Header"/>
      <w:jc w:val="right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A10E3" w:rsidRDefault="000A10E3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E66F29"/>
    <w:multiLevelType w:val="hybridMultilevel"/>
    <w:tmpl w:val="01CC5648"/>
    <w:lvl w:ilvl="0" w:tplc="C5FA7A02">
      <w:start w:val="1"/>
      <w:numFmt w:val="upperRoman"/>
      <w:lvlText w:val="%1."/>
      <w:lvlJc w:val="left"/>
      <w:pPr>
        <w:ind w:left="1080" w:hanging="720"/>
      </w:pPr>
      <w:rPr>
        <w:rFonts w:cs="Times New Roman" w:hint="default"/>
        <w:b/>
        <w:sz w:val="24"/>
        <w:szCs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28533294"/>
    <w:multiLevelType w:val="hybridMultilevel"/>
    <w:tmpl w:val="13FE708A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2">
    <w:nsid w:val="2A443012"/>
    <w:multiLevelType w:val="hybridMultilevel"/>
    <w:tmpl w:val="50B21C30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>
    <w:nsid w:val="2CDA6087"/>
    <w:multiLevelType w:val="hybridMultilevel"/>
    <w:tmpl w:val="CE2C2034"/>
    <w:lvl w:ilvl="0" w:tplc="0415000F">
      <w:start w:val="1"/>
      <w:numFmt w:val="decimal"/>
      <w:lvlText w:val="%1."/>
      <w:lvlJc w:val="left"/>
      <w:pPr>
        <w:tabs>
          <w:tab w:val="num" w:pos="-1878"/>
        </w:tabs>
        <w:ind w:left="-1878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-940"/>
        </w:tabs>
        <w:ind w:left="-9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-220"/>
        </w:tabs>
        <w:ind w:left="-22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500"/>
        </w:tabs>
        <w:ind w:left="50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1220"/>
        </w:tabs>
        <w:ind w:left="122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1940"/>
        </w:tabs>
        <w:ind w:left="194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2660"/>
        </w:tabs>
        <w:ind w:left="266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3380"/>
        </w:tabs>
        <w:ind w:left="338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4100"/>
        </w:tabs>
        <w:ind w:left="4100" w:hanging="180"/>
      </w:pPr>
      <w:rPr>
        <w:rFonts w:cs="Times New Roman"/>
      </w:rPr>
    </w:lvl>
  </w:abstractNum>
  <w:abstractNum w:abstractNumId="4">
    <w:nsid w:val="37DF1D95"/>
    <w:multiLevelType w:val="hybridMultilevel"/>
    <w:tmpl w:val="C8C269A2"/>
    <w:lvl w:ilvl="0" w:tplc="508A5672">
      <w:start w:val="1"/>
      <w:numFmt w:val="decimal"/>
      <w:lvlText w:val="%1)"/>
      <w:lvlJc w:val="left"/>
      <w:pPr>
        <w:ind w:left="862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582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3022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182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  <w:rPr>
        <w:rFonts w:cs="Times New Roman"/>
      </w:rPr>
    </w:lvl>
  </w:abstractNum>
  <w:abstractNum w:abstractNumId="5">
    <w:nsid w:val="3E266A21"/>
    <w:multiLevelType w:val="multilevel"/>
    <w:tmpl w:val="7BAAC0DA"/>
    <w:lvl w:ilvl="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>
    <w:nsid w:val="5611021B"/>
    <w:multiLevelType w:val="hybridMultilevel"/>
    <w:tmpl w:val="CC266DF0"/>
    <w:lvl w:ilvl="0" w:tplc="1C0AEDD6">
      <w:start w:val="1"/>
      <w:numFmt w:val="decimal"/>
      <w:lvlText w:val="%1."/>
      <w:lvlJc w:val="left"/>
      <w:pPr>
        <w:ind w:left="864" w:hanging="504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56345020"/>
    <w:multiLevelType w:val="hybridMultilevel"/>
    <w:tmpl w:val="5174460C"/>
    <w:lvl w:ilvl="0" w:tplc="AB42B858">
      <w:start w:val="1"/>
      <w:numFmt w:val="decimal"/>
      <w:lvlText w:val="%1."/>
      <w:lvlJc w:val="left"/>
      <w:pPr>
        <w:ind w:left="360" w:hanging="360"/>
      </w:pPr>
      <w:rPr>
        <w:rFonts w:cs="Times New Roman"/>
        <w:color w:val="000000"/>
      </w:rPr>
    </w:lvl>
    <w:lvl w:ilvl="1" w:tplc="FE7438AE">
      <w:start w:val="1"/>
      <w:numFmt w:val="decimal"/>
      <w:lvlText w:val="%2)"/>
      <w:lvlJc w:val="left"/>
      <w:pPr>
        <w:ind w:left="1080" w:hanging="360"/>
      </w:pPr>
      <w:rPr>
        <w:rFonts w:ascii="Century Gothic" w:eastAsia="Times New Roman" w:hAnsi="Century Gothic" w:cs="Times New Roman"/>
      </w:rPr>
    </w:lvl>
    <w:lvl w:ilvl="2" w:tplc="0415001B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8">
    <w:nsid w:val="684320C5"/>
    <w:multiLevelType w:val="multilevel"/>
    <w:tmpl w:val="A64EB20E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Letter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lowerLetter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Letter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lowerLetter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Letter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9">
    <w:nsid w:val="6843242D"/>
    <w:multiLevelType w:val="hybridMultilevel"/>
    <w:tmpl w:val="A9688B2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0">
    <w:nsid w:val="6C8E64B7"/>
    <w:multiLevelType w:val="hybridMultilevel"/>
    <w:tmpl w:val="B01230C8"/>
    <w:lvl w:ilvl="0" w:tplc="0415000F">
      <w:start w:val="1"/>
      <w:numFmt w:val="decimal"/>
      <w:lvlText w:val="%1."/>
      <w:lvlJc w:val="left"/>
      <w:pPr>
        <w:ind w:left="502" w:hanging="360"/>
      </w:pPr>
      <w:rPr>
        <w:rFonts w:cs="Times New Roman"/>
      </w:rPr>
    </w:lvl>
    <w:lvl w:ilvl="1" w:tplc="04150019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1">
    <w:nsid w:val="72BC5C72"/>
    <w:multiLevelType w:val="hybridMultilevel"/>
    <w:tmpl w:val="79169E7C"/>
    <w:lvl w:ilvl="0" w:tplc="0415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2">
    <w:nsid w:val="7E0E2568"/>
    <w:multiLevelType w:val="multilevel"/>
    <w:tmpl w:val="72906AB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7"/>
  </w:num>
  <w:num w:numId="5">
    <w:abstractNumId w:val="10"/>
  </w:num>
  <w:num w:numId="6">
    <w:abstractNumId w:val="9"/>
  </w:num>
  <w:num w:numId="7">
    <w:abstractNumId w:val="12"/>
  </w:num>
  <w:num w:numId="8">
    <w:abstractNumId w:val="8"/>
  </w:num>
  <w:num w:numId="9">
    <w:abstractNumId w:val="1"/>
  </w:num>
  <w:num w:numId="10">
    <w:abstractNumId w:val="0"/>
  </w:num>
  <w:num w:numId="11">
    <w:abstractNumId w:val="2"/>
  </w:num>
  <w:num w:numId="12">
    <w:abstractNumId w:val="4"/>
  </w:num>
  <w:num w:numId="13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E05C3"/>
    <w:rsid w:val="000049A1"/>
    <w:rsid w:val="000156B0"/>
    <w:rsid w:val="00035C7B"/>
    <w:rsid w:val="000409A1"/>
    <w:rsid w:val="000602FC"/>
    <w:rsid w:val="000A10E3"/>
    <w:rsid w:val="000A3C5D"/>
    <w:rsid w:val="000A55B3"/>
    <w:rsid w:val="000B7CDB"/>
    <w:rsid w:val="000E152A"/>
    <w:rsid w:val="00100323"/>
    <w:rsid w:val="00150DB0"/>
    <w:rsid w:val="00192BF8"/>
    <w:rsid w:val="00196720"/>
    <w:rsid w:val="001D1E02"/>
    <w:rsid w:val="001D4BC6"/>
    <w:rsid w:val="00215F10"/>
    <w:rsid w:val="00246C7B"/>
    <w:rsid w:val="002A0A91"/>
    <w:rsid w:val="002A24ED"/>
    <w:rsid w:val="003121F8"/>
    <w:rsid w:val="00324F0A"/>
    <w:rsid w:val="003305AC"/>
    <w:rsid w:val="00340871"/>
    <w:rsid w:val="00343223"/>
    <w:rsid w:val="0035403E"/>
    <w:rsid w:val="00366D31"/>
    <w:rsid w:val="0037176F"/>
    <w:rsid w:val="003916EA"/>
    <w:rsid w:val="003C56A7"/>
    <w:rsid w:val="003E7FCB"/>
    <w:rsid w:val="00406CEB"/>
    <w:rsid w:val="00416356"/>
    <w:rsid w:val="00424C8F"/>
    <w:rsid w:val="00431843"/>
    <w:rsid w:val="00463EAF"/>
    <w:rsid w:val="00482BD3"/>
    <w:rsid w:val="004A22F0"/>
    <w:rsid w:val="004A273F"/>
    <w:rsid w:val="004C576F"/>
    <w:rsid w:val="004D0940"/>
    <w:rsid w:val="004D4B1C"/>
    <w:rsid w:val="004F2285"/>
    <w:rsid w:val="00502B44"/>
    <w:rsid w:val="0054637B"/>
    <w:rsid w:val="005547ED"/>
    <w:rsid w:val="00560C73"/>
    <w:rsid w:val="00566C5D"/>
    <w:rsid w:val="0057763A"/>
    <w:rsid w:val="00587D7F"/>
    <w:rsid w:val="005A3B36"/>
    <w:rsid w:val="005C33D8"/>
    <w:rsid w:val="005E47C8"/>
    <w:rsid w:val="00616F4E"/>
    <w:rsid w:val="00641CB7"/>
    <w:rsid w:val="00670F15"/>
    <w:rsid w:val="006A5946"/>
    <w:rsid w:val="006E5BC9"/>
    <w:rsid w:val="00734AD5"/>
    <w:rsid w:val="007541B9"/>
    <w:rsid w:val="0075441A"/>
    <w:rsid w:val="00757AE0"/>
    <w:rsid w:val="00761D5D"/>
    <w:rsid w:val="0078756E"/>
    <w:rsid w:val="007A36B5"/>
    <w:rsid w:val="007A48D9"/>
    <w:rsid w:val="00804F48"/>
    <w:rsid w:val="00835E7A"/>
    <w:rsid w:val="0088669B"/>
    <w:rsid w:val="008C4B86"/>
    <w:rsid w:val="008E190A"/>
    <w:rsid w:val="008E459D"/>
    <w:rsid w:val="008E5605"/>
    <w:rsid w:val="00903D41"/>
    <w:rsid w:val="00921D83"/>
    <w:rsid w:val="009B2CF5"/>
    <w:rsid w:val="009B48ED"/>
    <w:rsid w:val="009B593E"/>
    <w:rsid w:val="009F409B"/>
    <w:rsid w:val="00A33823"/>
    <w:rsid w:val="00A64DE2"/>
    <w:rsid w:val="00AE4D88"/>
    <w:rsid w:val="00AF277E"/>
    <w:rsid w:val="00B14F28"/>
    <w:rsid w:val="00B1751A"/>
    <w:rsid w:val="00B30B8D"/>
    <w:rsid w:val="00B355A2"/>
    <w:rsid w:val="00C65545"/>
    <w:rsid w:val="00C851ED"/>
    <w:rsid w:val="00CA1DC1"/>
    <w:rsid w:val="00D03EAC"/>
    <w:rsid w:val="00D96FDE"/>
    <w:rsid w:val="00DA29C7"/>
    <w:rsid w:val="00DA4CB6"/>
    <w:rsid w:val="00DB4089"/>
    <w:rsid w:val="00DE05C3"/>
    <w:rsid w:val="00E05CF1"/>
    <w:rsid w:val="00E534E1"/>
    <w:rsid w:val="00E71C4B"/>
    <w:rsid w:val="00E9170B"/>
    <w:rsid w:val="00E97D52"/>
    <w:rsid w:val="00F11301"/>
    <w:rsid w:val="00F408C5"/>
    <w:rsid w:val="00F43DC0"/>
    <w:rsid w:val="00F92369"/>
    <w:rsid w:val="00FE3DF8"/>
    <w:rsid w:val="00FE4BD1"/>
    <w:rsid w:val="00FF60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locked="1" w:semiHidden="0" w:uiPriority="0" w:unhideWhenUsed="0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8669B"/>
    <w:rPr>
      <w:rFonts w:ascii="Times New Roman" w:eastAsia="Times New Roman" w:hAnsi="Times New Roman"/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E05C3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DE05C3"/>
    <w:rPr>
      <w:rFonts w:cs="Times New Roman"/>
    </w:rPr>
  </w:style>
  <w:style w:type="paragraph" w:styleId="Footer">
    <w:name w:val="footer"/>
    <w:basedOn w:val="Normal"/>
    <w:link w:val="FooterChar"/>
    <w:uiPriority w:val="99"/>
    <w:rsid w:val="00DE05C3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DE05C3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DE05C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DE05C3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rsid w:val="0035403E"/>
    <w:rPr>
      <w:rFonts w:cs="Times New Roman"/>
      <w:color w:val="0000FF"/>
      <w:u w:val="single"/>
    </w:rPr>
  </w:style>
  <w:style w:type="paragraph" w:styleId="ListParagraph">
    <w:name w:val="List Paragraph"/>
    <w:basedOn w:val="Normal"/>
    <w:uiPriority w:val="99"/>
    <w:qFormat/>
    <w:rsid w:val="00424C8F"/>
    <w:pPr>
      <w:ind w:left="720"/>
      <w:contextualSpacing/>
    </w:pPr>
  </w:style>
  <w:style w:type="paragraph" w:customStyle="1" w:styleId="Default">
    <w:name w:val="Default"/>
    <w:uiPriority w:val="99"/>
    <w:rsid w:val="0088669B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table" w:styleId="TableGrid">
    <w:name w:val="Table Grid"/>
    <w:basedOn w:val="TableNormal"/>
    <w:uiPriority w:val="99"/>
    <w:rsid w:val="0088669B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noteText">
    <w:name w:val="footnote text"/>
    <w:aliases w:val="Podrozdział,Footnote,Podrozdzia3"/>
    <w:basedOn w:val="Normal"/>
    <w:link w:val="FootnoteTextChar"/>
    <w:uiPriority w:val="99"/>
    <w:rsid w:val="0088669B"/>
    <w:rPr>
      <w:sz w:val="20"/>
      <w:szCs w:val="20"/>
    </w:rPr>
  </w:style>
  <w:style w:type="character" w:customStyle="1" w:styleId="FootnoteTextChar">
    <w:name w:val="Footnote Text Char"/>
    <w:aliases w:val="Podrozdział Char,Footnote Char,Podrozdzia3 Char"/>
    <w:basedOn w:val="DefaultParagraphFont"/>
    <w:link w:val="FootnoteText"/>
    <w:uiPriority w:val="99"/>
    <w:locked/>
    <w:rsid w:val="0088669B"/>
    <w:rPr>
      <w:rFonts w:ascii="Times New Roman" w:hAnsi="Times New Roman" w:cs="Times New Roman"/>
      <w:sz w:val="20"/>
      <w:szCs w:val="20"/>
      <w:lang w:eastAsia="pl-PL"/>
    </w:rPr>
  </w:style>
  <w:style w:type="character" w:styleId="FootnoteReference">
    <w:name w:val="footnote reference"/>
    <w:basedOn w:val="DefaultParagraphFont"/>
    <w:uiPriority w:val="99"/>
    <w:rsid w:val="0088669B"/>
    <w:rPr>
      <w:rFonts w:cs="Times New Roman"/>
      <w:vertAlign w:val="superscript"/>
    </w:rPr>
  </w:style>
  <w:style w:type="paragraph" w:styleId="NoSpacing">
    <w:name w:val="No Spacing"/>
    <w:uiPriority w:val="99"/>
    <w:qFormat/>
    <w:rsid w:val="0088669B"/>
    <w:rPr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5</Pages>
  <Words>800</Words>
  <Characters>4800</Characters>
  <Application>Microsoft Office Outlook</Application>
  <DocSecurity>0</DocSecurity>
  <Lines>0</Lines>
  <Paragraphs>0</Paragraphs>
  <ScaleCrop>false</ScaleCrop>
  <Company>Microsoft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Regulamin projektu „Nowa Era Kształcenia”</dc:title>
  <dc:subject/>
  <dc:creator>Małgorzata Zapała</dc:creator>
  <cp:keywords/>
  <dc:description/>
  <cp:lastModifiedBy>kk</cp:lastModifiedBy>
  <cp:revision>3</cp:revision>
  <cp:lastPrinted>2017-09-27T13:15:00Z</cp:lastPrinted>
  <dcterms:created xsi:type="dcterms:W3CDTF">2017-09-27T13:17:00Z</dcterms:created>
  <dcterms:modified xsi:type="dcterms:W3CDTF">2017-09-27T13:17:00Z</dcterms:modified>
</cp:coreProperties>
</file>